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27CC0" w14:textId="77777777" w:rsidR="00CF6806" w:rsidRPr="00395767" w:rsidRDefault="00CF6806" w:rsidP="0039576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74B5" w:themeFill="accent5" w:themeFillShade="BF"/>
        <w:jc w:val="center"/>
        <w:rPr>
          <w:rFonts w:asciiTheme="minorHAnsi" w:hAnsiTheme="minorHAnsi"/>
          <w:b/>
          <w:bCs/>
          <w:color w:val="FFFFFF" w:themeColor="background1"/>
          <w:sz w:val="32"/>
          <w:szCs w:val="32"/>
        </w:rPr>
      </w:pPr>
      <w:r w:rsidRPr="00CF6806">
        <w:rPr>
          <w:rFonts w:asciiTheme="minorHAnsi" w:hAnsiTheme="minorHAnsi"/>
          <w:b/>
          <w:bCs/>
          <w:color w:val="FFFFFF" w:themeColor="background1"/>
          <w:sz w:val="32"/>
          <w:szCs w:val="32"/>
        </w:rPr>
        <w:t>Global-MINDS 2025 Combined Statement of Interest and Previous Experience</w:t>
      </w:r>
    </w:p>
    <w:p w14:paraId="18488A53" w14:textId="77777777" w:rsidR="00CF6806" w:rsidRDefault="00CF6806" w:rsidP="00CF6806">
      <w:pPr>
        <w:rPr>
          <w:rFonts w:asciiTheme="minorHAnsi" w:hAnsiTheme="min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482"/>
      </w:tblGrid>
      <w:tr w:rsidR="00CF6806" w14:paraId="5EC07385" w14:textId="77777777" w:rsidTr="001F700C">
        <w:tc>
          <w:tcPr>
            <w:tcW w:w="3681" w:type="dxa"/>
          </w:tcPr>
          <w:p w14:paraId="31EF4AF3" w14:textId="77777777" w:rsidR="00CF6806" w:rsidRPr="002124A2" w:rsidRDefault="00CF6806" w:rsidP="002124A2">
            <w:pPr>
              <w:pStyle w:val="ListParagraph"/>
              <w:numPr>
                <w:ilvl w:val="0"/>
                <w:numId w:val="6"/>
              </w:numPr>
              <w:ind w:left="306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124A2">
              <w:rPr>
                <w:rFonts w:cs="Segoe UI"/>
              </w:rPr>
              <w:t>Full name</w:t>
            </w:r>
          </w:p>
        </w:tc>
        <w:sdt>
          <w:sdtPr>
            <w:rPr>
              <w:rFonts w:asciiTheme="minorHAnsi" w:hAnsiTheme="minorHAnsi"/>
              <w:b/>
              <w:bCs/>
              <w:sz w:val="24"/>
              <w:szCs w:val="24"/>
            </w:rPr>
            <w:id w:val="-966738281"/>
            <w:placeholder>
              <w:docPart w:val="579E5E72062545AB96A7E6FA840A3842"/>
            </w:placeholder>
            <w:showingPlcHdr/>
            <w:text/>
          </w:sdtPr>
          <w:sdtEndPr/>
          <w:sdtContent>
            <w:tc>
              <w:tcPr>
                <w:tcW w:w="5482" w:type="dxa"/>
              </w:tcPr>
              <w:p w14:paraId="441B19FA" w14:textId="77777777" w:rsidR="00CF6806" w:rsidRDefault="00395767" w:rsidP="00CF6806">
                <w:pPr>
                  <w:rPr>
                    <w:rFonts w:asciiTheme="minorHAnsi" w:hAnsiTheme="minorHAnsi"/>
                    <w:b/>
                    <w:bCs/>
                    <w:sz w:val="24"/>
                    <w:szCs w:val="24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F6806" w:rsidRPr="002124A2" w14:paraId="17CC356A" w14:textId="77777777" w:rsidTr="001F700C">
        <w:tc>
          <w:tcPr>
            <w:tcW w:w="3681" w:type="dxa"/>
          </w:tcPr>
          <w:p w14:paraId="181C9E25" w14:textId="2523F8BD" w:rsidR="00CF6806" w:rsidRPr="002124A2" w:rsidRDefault="002124A2" w:rsidP="002124A2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2124A2">
              <w:rPr>
                <w:rFonts w:cs="Segoe UI"/>
              </w:rPr>
              <w:t>Email address</w:t>
            </w:r>
          </w:p>
        </w:tc>
        <w:sdt>
          <w:sdtPr>
            <w:rPr>
              <w:rFonts w:cs="Segoe UI"/>
            </w:rPr>
            <w:id w:val="1919277539"/>
            <w:placeholder>
              <w:docPart w:val="9E00A65FB06144D1978DB0B388B42966"/>
            </w:placeholder>
            <w:showingPlcHdr/>
            <w:text/>
          </w:sdtPr>
          <w:sdtEndPr/>
          <w:sdtContent>
            <w:tc>
              <w:tcPr>
                <w:tcW w:w="5482" w:type="dxa"/>
              </w:tcPr>
              <w:p w14:paraId="1CEBA957" w14:textId="77777777" w:rsidR="00CF6806" w:rsidRPr="002124A2" w:rsidRDefault="002124A2" w:rsidP="002124A2">
                <w:pPr>
                  <w:ind w:left="-54"/>
                  <w:rPr>
                    <w:rFonts w:cs="Segoe UI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F6806" w14:paraId="2E022253" w14:textId="77777777" w:rsidTr="001F700C">
        <w:tc>
          <w:tcPr>
            <w:tcW w:w="3681" w:type="dxa"/>
          </w:tcPr>
          <w:p w14:paraId="1029EFF0" w14:textId="77777777" w:rsidR="00CF6806" w:rsidRPr="002124A2" w:rsidRDefault="002124A2" w:rsidP="002124A2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903832">
              <w:rPr>
                <w:rFonts w:cs="Segoe UI"/>
              </w:rPr>
              <w:t>Phone number</w:t>
            </w:r>
          </w:p>
        </w:tc>
        <w:sdt>
          <w:sdtPr>
            <w:rPr>
              <w:rFonts w:asciiTheme="minorHAnsi" w:hAnsiTheme="minorHAnsi"/>
              <w:b/>
              <w:bCs/>
              <w:sz w:val="24"/>
              <w:szCs w:val="24"/>
            </w:rPr>
            <w:id w:val="-1253965050"/>
            <w:placeholder>
              <w:docPart w:val="3C1FC8BCB4AE491297BB7E377911801C"/>
            </w:placeholder>
            <w:showingPlcHdr/>
            <w:text/>
          </w:sdtPr>
          <w:sdtEndPr/>
          <w:sdtContent>
            <w:tc>
              <w:tcPr>
                <w:tcW w:w="5482" w:type="dxa"/>
              </w:tcPr>
              <w:p w14:paraId="33E68827" w14:textId="77777777" w:rsidR="00CF6806" w:rsidRDefault="002124A2" w:rsidP="00CF6806">
                <w:pPr>
                  <w:rPr>
                    <w:rFonts w:asciiTheme="minorHAnsi" w:hAnsiTheme="minorHAnsi"/>
                    <w:b/>
                    <w:bCs/>
                    <w:sz w:val="24"/>
                    <w:szCs w:val="24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F6806" w14:paraId="56461425" w14:textId="77777777" w:rsidTr="001F700C">
        <w:tc>
          <w:tcPr>
            <w:tcW w:w="3681" w:type="dxa"/>
          </w:tcPr>
          <w:p w14:paraId="22EBA20C" w14:textId="77777777" w:rsidR="00CF6806" w:rsidRPr="002124A2" w:rsidRDefault="002124A2" w:rsidP="002124A2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903832">
              <w:rPr>
                <w:rFonts w:cs="Segoe UI"/>
              </w:rPr>
              <w:t>Date of birth</w:t>
            </w:r>
            <w:r w:rsidR="001F700C">
              <w:rPr>
                <w:rFonts w:cs="Segoe UI"/>
              </w:rPr>
              <w:t xml:space="preserve"> (DD/MM/YYYY)</w:t>
            </w:r>
          </w:p>
        </w:tc>
        <w:sdt>
          <w:sdtPr>
            <w:rPr>
              <w:rFonts w:asciiTheme="minorHAnsi" w:hAnsiTheme="minorHAnsi"/>
              <w:b/>
              <w:bCs/>
              <w:sz w:val="24"/>
              <w:szCs w:val="24"/>
            </w:rPr>
            <w:id w:val="1661040514"/>
            <w:placeholder>
              <w:docPart w:val="303DBBC5F0A54975BE75D0F336DBA888"/>
            </w:placeholder>
            <w:showingPlcHdr/>
            <w:date>
              <w:dateFormat w:val="dd/MM/yyyy"/>
              <w:lid w:val="en-IE"/>
              <w:storeMappedDataAs w:val="dateTime"/>
              <w:calendar w:val="gregorian"/>
            </w:date>
          </w:sdtPr>
          <w:sdtEndPr/>
          <w:sdtContent>
            <w:tc>
              <w:tcPr>
                <w:tcW w:w="5482" w:type="dxa"/>
              </w:tcPr>
              <w:p w14:paraId="44B45C4F" w14:textId="77777777" w:rsidR="00CF6806" w:rsidRDefault="000D552F" w:rsidP="00CF6806">
                <w:pPr>
                  <w:rPr>
                    <w:rFonts w:asciiTheme="minorHAnsi" w:hAnsiTheme="minorHAnsi"/>
                    <w:b/>
                    <w:bCs/>
                    <w:sz w:val="24"/>
                    <w:szCs w:val="24"/>
                  </w:rPr>
                </w:pPr>
                <w:r w:rsidRPr="003273DA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CF6806" w14:paraId="58328396" w14:textId="77777777" w:rsidTr="001F700C">
        <w:tc>
          <w:tcPr>
            <w:tcW w:w="3681" w:type="dxa"/>
          </w:tcPr>
          <w:p w14:paraId="597FBA4A" w14:textId="77777777" w:rsidR="00CF6806" w:rsidRPr="002124A2" w:rsidRDefault="002124A2" w:rsidP="002124A2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2124A2">
              <w:rPr>
                <w:rFonts w:cs="Segoe UI"/>
              </w:rPr>
              <w:t>Gender</w:t>
            </w:r>
          </w:p>
        </w:tc>
        <w:tc>
          <w:tcPr>
            <w:tcW w:w="5482" w:type="dxa"/>
          </w:tcPr>
          <w:sdt>
            <w:sdtPr>
              <w:rPr>
                <w:rFonts w:asciiTheme="minorHAnsi" w:hAnsiTheme="minorHAnsi" w:cs="Segoe UI"/>
                <w:sz w:val="24"/>
                <w:szCs w:val="24"/>
              </w:rPr>
              <w:id w:val="847825266"/>
              <w:placeholder>
                <w:docPart w:val="C254E8F1AE564E408CE2587A42EB96C1"/>
              </w:placeholder>
              <w:showingPlcHdr/>
              <w:comboBox>
                <w:listItem w:value="Choose an item."/>
                <w:listItem w:displayText="Woman" w:value="Woman"/>
                <w:listItem w:displayText="Man" w:value="Man"/>
                <w:listItem w:displayText="Non-binary" w:value="Non-binary"/>
                <w:listItem w:displayText="Prefer not to say" w:value="Prefer not to say"/>
              </w:comboBox>
            </w:sdtPr>
            <w:sdtEndPr/>
            <w:sdtContent>
              <w:p w14:paraId="141A8379" w14:textId="77777777" w:rsidR="00395767" w:rsidRPr="00395767" w:rsidRDefault="00613879" w:rsidP="00395767">
                <w:pPr>
                  <w:widowControl/>
                  <w:adjustRightInd w:val="0"/>
                  <w:contextualSpacing/>
                  <w:rPr>
                    <w:rFonts w:asciiTheme="minorHAnsi" w:hAnsiTheme="minorHAnsi" w:cs="Segoe UI"/>
                    <w:sz w:val="24"/>
                    <w:szCs w:val="24"/>
                  </w:rPr>
                </w:pPr>
                <w:r w:rsidRPr="003273DA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CF6806" w14:paraId="0279E06D" w14:textId="77777777" w:rsidTr="001F700C">
        <w:tc>
          <w:tcPr>
            <w:tcW w:w="3681" w:type="dxa"/>
          </w:tcPr>
          <w:p w14:paraId="24EEE809" w14:textId="77777777" w:rsidR="00CF6806" w:rsidRPr="002124A2" w:rsidRDefault="002124A2" w:rsidP="002124A2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2124A2">
              <w:rPr>
                <w:rFonts w:cs="Segoe UI"/>
              </w:rPr>
              <w:t>What is your country of nationality?</w:t>
            </w:r>
            <w:r>
              <w:rPr>
                <w:rFonts w:cs="Segoe UI"/>
              </w:rPr>
              <w:t xml:space="preserve"> </w:t>
            </w:r>
            <w:r w:rsidRPr="002124A2">
              <w:rPr>
                <w:rFonts w:cs="Segoe UI"/>
              </w:rPr>
              <w:t>(This is the country that issued your passport or citizenship, which may differ from the country where you were born.)</w:t>
            </w:r>
          </w:p>
        </w:tc>
        <w:sdt>
          <w:sdtPr>
            <w:rPr>
              <w:rFonts w:asciiTheme="minorHAnsi" w:hAnsiTheme="minorHAnsi"/>
              <w:b/>
              <w:bCs/>
              <w:sz w:val="24"/>
              <w:szCs w:val="24"/>
            </w:rPr>
            <w:id w:val="-751499465"/>
            <w:placeholder>
              <w:docPart w:val="4FA0A190C4054A69827603A62DB18B43"/>
            </w:placeholder>
            <w:showingPlcHdr/>
            <w:text/>
          </w:sdtPr>
          <w:sdtEndPr/>
          <w:sdtContent>
            <w:tc>
              <w:tcPr>
                <w:tcW w:w="5482" w:type="dxa"/>
              </w:tcPr>
              <w:p w14:paraId="7C48733D" w14:textId="77777777" w:rsidR="00CF6806" w:rsidRDefault="002124A2" w:rsidP="00CF6806">
                <w:pPr>
                  <w:rPr>
                    <w:rFonts w:asciiTheme="minorHAnsi" w:hAnsiTheme="minorHAnsi"/>
                    <w:b/>
                    <w:bCs/>
                    <w:sz w:val="24"/>
                    <w:szCs w:val="24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124A2" w14:paraId="08D73FB6" w14:textId="77777777" w:rsidTr="001F700C">
        <w:tc>
          <w:tcPr>
            <w:tcW w:w="3681" w:type="dxa"/>
          </w:tcPr>
          <w:p w14:paraId="18A3736B" w14:textId="77777777" w:rsidR="002124A2" w:rsidRPr="00903832" w:rsidRDefault="002124A2" w:rsidP="002124A2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903832">
              <w:rPr>
                <w:rFonts w:cs="Segoe UI"/>
              </w:rPr>
              <w:t>Current address and country of residency</w:t>
            </w:r>
          </w:p>
        </w:tc>
        <w:sdt>
          <w:sdtPr>
            <w:rPr>
              <w:rFonts w:asciiTheme="minorHAnsi" w:hAnsiTheme="minorHAnsi"/>
              <w:b/>
              <w:bCs/>
              <w:sz w:val="24"/>
              <w:szCs w:val="24"/>
            </w:rPr>
            <w:id w:val="-2046209486"/>
            <w:placeholder>
              <w:docPart w:val="7F691B9EF8994957ACB347251AD5B721"/>
            </w:placeholder>
            <w:showingPlcHdr/>
            <w:text/>
          </w:sdtPr>
          <w:sdtEndPr/>
          <w:sdtContent>
            <w:tc>
              <w:tcPr>
                <w:tcW w:w="5482" w:type="dxa"/>
              </w:tcPr>
              <w:p w14:paraId="518F7DBB" w14:textId="77777777" w:rsidR="002124A2" w:rsidRDefault="002124A2" w:rsidP="00CF6806">
                <w:pPr>
                  <w:rPr>
                    <w:rFonts w:asciiTheme="minorHAnsi" w:hAnsiTheme="minorHAnsi"/>
                    <w:b/>
                    <w:bCs/>
                    <w:sz w:val="24"/>
                    <w:szCs w:val="24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4B3D540" w14:textId="77777777" w:rsidR="00CF6806" w:rsidRPr="00903832" w:rsidRDefault="00CF6806" w:rsidP="00CF6806">
      <w:pPr>
        <w:adjustRightInd w:val="0"/>
        <w:rPr>
          <w:rFonts w:asciiTheme="minorHAnsi" w:hAnsiTheme="minorHAnsi" w:cs="Segoe U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482"/>
      </w:tblGrid>
      <w:tr w:rsidR="001F700C" w14:paraId="601896B2" w14:textId="77777777" w:rsidTr="001F700C">
        <w:tc>
          <w:tcPr>
            <w:tcW w:w="3681" w:type="dxa"/>
          </w:tcPr>
          <w:p w14:paraId="4208D191" w14:textId="77777777" w:rsidR="001F700C" w:rsidRPr="001F700C" w:rsidRDefault="001F700C" w:rsidP="001F700C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903832">
              <w:rPr>
                <w:rFonts w:cs="Segoe UI"/>
              </w:rPr>
              <w:t>Bachelor's degree</w:t>
            </w:r>
          </w:p>
        </w:tc>
        <w:sdt>
          <w:sdtPr>
            <w:rPr>
              <w:rFonts w:asciiTheme="minorHAnsi" w:hAnsiTheme="minorHAnsi" w:cs="Segoe UI"/>
              <w:sz w:val="24"/>
              <w:szCs w:val="24"/>
            </w:rPr>
            <w:id w:val="474036498"/>
            <w:placeholder>
              <w:docPart w:val="CC1F490D60A440EDAB313BFAC1002421"/>
            </w:placeholder>
            <w:showingPlcHdr/>
            <w:text/>
          </w:sdtPr>
          <w:sdtEndPr/>
          <w:sdtContent>
            <w:tc>
              <w:tcPr>
                <w:tcW w:w="5482" w:type="dxa"/>
              </w:tcPr>
              <w:p w14:paraId="675C6EEE" w14:textId="77777777" w:rsidR="001F700C" w:rsidRDefault="001F700C" w:rsidP="00CF6806">
                <w:pPr>
                  <w:adjustRightInd w:val="0"/>
                  <w:rPr>
                    <w:rFonts w:asciiTheme="minorHAnsi" w:hAnsiTheme="minorHAnsi" w:cs="Segoe UI"/>
                    <w:sz w:val="24"/>
                    <w:szCs w:val="24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F700C" w14:paraId="21A583F4" w14:textId="77777777" w:rsidTr="001F700C">
        <w:tc>
          <w:tcPr>
            <w:tcW w:w="3681" w:type="dxa"/>
          </w:tcPr>
          <w:p w14:paraId="2A5A1CA2" w14:textId="77777777" w:rsidR="001F700C" w:rsidRPr="001F700C" w:rsidRDefault="001F700C" w:rsidP="001F700C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1F700C">
              <w:rPr>
                <w:rFonts w:cs="Segoe UI"/>
              </w:rPr>
              <w:t>Institution and country of bachelor's degree</w:t>
            </w:r>
          </w:p>
        </w:tc>
        <w:sdt>
          <w:sdtPr>
            <w:rPr>
              <w:rFonts w:asciiTheme="minorHAnsi" w:hAnsiTheme="minorHAnsi" w:cs="Segoe UI"/>
              <w:sz w:val="24"/>
              <w:szCs w:val="24"/>
            </w:rPr>
            <w:id w:val="1153264084"/>
            <w:placeholder>
              <w:docPart w:val="0E07C8E7BE334CB19CCFF5654EA4A005"/>
            </w:placeholder>
            <w:showingPlcHdr/>
            <w:text/>
          </w:sdtPr>
          <w:sdtEndPr/>
          <w:sdtContent>
            <w:tc>
              <w:tcPr>
                <w:tcW w:w="5482" w:type="dxa"/>
              </w:tcPr>
              <w:p w14:paraId="5E0930E4" w14:textId="77777777" w:rsidR="001F700C" w:rsidRDefault="001F700C" w:rsidP="00CF6806">
                <w:pPr>
                  <w:adjustRightInd w:val="0"/>
                  <w:rPr>
                    <w:rFonts w:asciiTheme="minorHAnsi" w:hAnsiTheme="minorHAnsi" w:cs="Segoe UI"/>
                    <w:sz w:val="24"/>
                    <w:szCs w:val="24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F700C" w14:paraId="0F4F044F" w14:textId="77777777" w:rsidTr="001F700C">
        <w:tc>
          <w:tcPr>
            <w:tcW w:w="3681" w:type="dxa"/>
          </w:tcPr>
          <w:p w14:paraId="65C3FB69" w14:textId="77777777" w:rsidR="001F700C" w:rsidRPr="001F700C" w:rsidRDefault="001F700C" w:rsidP="001F700C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1F700C">
              <w:rPr>
                <w:rFonts w:cs="Segoe UI"/>
              </w:rPr>
              <w:t>Graduation date</w:t>
            </w:r>
          </w:p>
        </w:tc>
        <w:sdt>
          <w:sdtPr>
            <w:rPr>
              <w:rFonts w:asciiTheme="minorHAnsi" w:hAnsiTheme="minorHAnsi" w:cs="Segoe UI"/>
              <w:sz w:val="24"/>
              <w:szCs w:val="24"/>
            </w:rPr>
            <w:id w:val="-177813245"/>
            <w:placeholder>
              <w:docPart w:val="DDEDE1ECC3CC49F6B406EA41C52515A0"/>
            </w:placeholder>
            <w:showingPlcHdr/>
            <w:date>
              <w:dateFormat w:val="dd/MM/yyyy"/>
              <w:lid w:val="en-IE"/>
              <w:storeMappedDataAs w:val="dateTime"/>
              <w:calendar w:val="gregorian"/>
            </w:date>
          </w:sdtPr>
          <w:sdtEndPr/>
          <w:sdtContent>
            <w:tc>
              <w:tcPr>
                <w:tcW w:w="5482" w:type="dxa"/>
              </w:tcPr>
              <w:p w14:paraId="2A90C7D5" w14:textId="77777777" w:rsidR="001F700C" w:rsidRDefault="00613879" w:rsidP="00CF6806">
                <w:pPr>
                  <w:adjustRightInd w:val="0"/>
                  <w:rPr>
                    <w:rFonts w:asciiTheme="minorHAnsi" w:hAnsiTheme="minorHAnsi" w:cs="Segoe UI"/>
                    <w:sz w:val="24"/>
                    <w:szCs w:val="24"/>
                  </w:rPr>
                </w:pPr>
                <w:r w:rsidRPr="003273DA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1F700C" w14:paraId="59267C74" w14:textId="77777777" w:rsidTr="001F700C">
        <w:tc>
          <w:tcPr>
            <w:tcW w:w="3681" w:type="dxa"/>
          </w:tcPr>
          <w:p w14:paraId="6564FA94" w14:textId="77777777" w:rsidR="001F700C" w:rsidRPr="001F700C" w:rsidRDefault="001F700C" w:rsidP="001F700C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1F700C">
              <w:rPr>
                <w:rFonts w:cs="Segoe UI"/>
              </w:rPr>
              <w:t>Final Grade Point Average (GPA) / Percentage</w:t>
            </w:r>
          </w:p>
        </w:tc>
        <w:sdt>
          <w:sdtPr>
            <w:rPr>
              <w:rFonts w:asciiTheme="minorHAnsi" w:hAnsiTheme="minorHAnsi" w:cs="Segoe UI"/>
              <w:sz w:val="24"/>
              <w:szCs w:val="24"/>
            </w:rPr>
            <w:id w:val="1363874179"/>
            <w:placeholder>
              <w:docPart w:val="924F32D7971646269A0CDFD2D7546A68"/>
            </w:placeholder>
            <w:showingPlcHdr/>
            <w:text/>
          </w:sdtPr>
          <w:sdtEndPr/>
          <w:sdtContent>
            <w:tc>
              <w:tcPr>
                <w:tcW w:w="5482" w:type="dxa"/>
              </w:tcPr>
              <w:p w14:paraId="6DEDDC3A" w14:textId="77777777" w:rsidR="001F700C" w:rsidRDefault="001F700C" w:rsidP="00CF6806">
                <w:pPr>
                  <w:adjustRightInd w:val="0"/>
                  <w:rPr>
                    <w:rFonts w:asciiTheme="minorHAnsi" w:hAnsiTheme="minorHAnsi" w:cs="Segoe UI"/>
                    <w:sz w:val="24"/>
                    <w:szCs w:val="24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48150D2" w14:textId="77777777" w:rsidR="00CF6806" w:rsidRPr="00903832" w:rsidRDefault="00CF6806" w:rsidP="00CF6806">
      <w:pPr>
        <w:adjustRightInd w:val="0"/>
        <w:rPr>
          <w:rFonts w:asciiTheme="minorHAnsi" w:hAnsiTheme="minorHAnsi" w:cs="Segoe U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3"/>
      </w:tblGrid>
      <w:tr w:rsidR="001F700C" w14:paraId="7A2F2F52" w14:textId="77777777" w:rsidTr="001F700C">
        <w:tc>
          <w:tcPr>
            <w:tcW w:w="9163" w:type="dxa"/>
          </w:tcPr>
          <w:p w14:paraId="60066A98" w14:textId="77777777" w:rsidR="001F700C" w:rsidRPr="001F700C" w:rsidRDefault="001F700C" w:rsidP="001F700C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1F700C">
              <w:rPr>
                <w:rFonts w:cs="Segoe UI"/>
              </w:rPr>
              <w:t>Additional degrees or diplomas, if any (Degree, institution, country, graduation date, final GPA):</w:t>
            </w:r>
          </w:p>
          <w:sdt>
            <w:sdtPr>
              <w:rPr>
                <w:rFonts w:cs="Segoe UI"/>
              </w:rPr>
              <w:id w:val="-1830129052"/>
              <w:placeholder>
                <w:docPart w:val="B5F840E02D304CADB988A32BE9D59BC4"/>
              </w:placeholder>
              <w:showingPlcHdr/>
              <w15:appearance w15:val="tags"/>
              <w:text w:multiLine="1"/>
            </w:sdtPr>
            <w:sdtEndPr/>
            <w:sdtContent>
              <w:p w14:paraId="71342F0B" w14:textId="77777777" w:rsidR="001F700C" w:rsidRDefault="001F700C" w:rsidP="001F700C">
                <w:pPr>
                  <w:ind w:left="-54"/>
                  <w:rPr>
                    <w:rFonts w:cs="Segoe UI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9FDB36D" w14:textId="77777777" w:rsidR="001F700C" w:rsidRDefault="001F700C" w:rsidP="001F700C">
            <w:pPr>
              <w:ind w:left="-54"/>
              <w:rPr>
                <w:rFonts w:cs="Segoe UI"/>
              </w:rPr>
            </w:pPr>
          </w:p>
          <w:p w14:paraId="14D9554F" w14:textId="77777777" w:rsidR="001F700C" w:rsidRDefault="001F700C" w:rsidP="001F700C">
            <w:pPr>
              <w:ind w:left="-54"/>
              <w:rPr>
                <w:rFonts w:cs="Segoe UI"/>
              </w:rPr>
            </w:pPr>
          </w:p>
          <w:p w14:paraId="70AA8326" w14:textId="77777777" w:rsidR="001A5244" w:rsidRDefault="001A5244" w:rsidP="001F700C">
            <w:pPr>
              <w:ind w:left="-54"/>
              <w:rPr>
                <w:rFonts w:cs="Segoe UI"/>
              </w:rPr>
            </w:pPr>
          </w:p>
          <w:p w14:paraId="587645A2" w14:textId="77777777" w:rsidR="001A5244" w:rsidRDefault="001A5244" w:rsidP="001F700C">
            <w:pPr>
              <w:ind w:left="-54"/>
              <w:rPr>
                <w:rFonts w:cs="Segoe UI"/>
              </w:rPr>
            </w:pPr>
          </w:p>
          <w:p w14:paraId="4C5A495E" w14:textId="77777777" w:rsidR="001A5244" w:rsidRDefault="001A5244" w:rsidP="001F700C">
            <w:pPr>
              <w:ind w:left="-54"/>
              <w:rPr>
                <w:rFonts w:cs="Segoe UI"/>
              </w:rPr>
            </w:pPr>
          </w:p>
          <w:p w14:paraId="3EBD7C1B" w14:textId="77777777" w:rsidR="001A5244" w:rsidRDefault="001A5244" w:rsidP="001F700C">
            <w:pPr>
              <w:ind w:left="-54"/>
              <w:rPr>
                <w:rFonts w:cs="Segoe UI"/>
              </w:rPr>
            </w:pPr>
          </w:p>
          <w:p w14:paraId="064EF34D" w14:textId="77777777" w:rsidR="001A5244" w:rsidRDefault="001A5244" w:rsidP="001F700C">
            <w:pPr>
              <w:ind w:left="-54"/>
              <w:rPr>
                <w:rFonts w:cs="Segoe UI"/>
              </w:rPr>
            </w:pPr>
          </w:p>
          <w:p w14:paraId="1DD87C22" w14:textId="77777777" w:rsidR="001A5244" w:rsidRDefault="001A5244" w:rsidP="001F700C">
            <w:pPr>
              <w:ind w:left="-54"/>
              <w:rPr>
                <w:rFonts w:cs="Segoe UI"/>
              </w:rPr>
            </w:pPr>
          </w:p>
          <w:p w14:paraId="151EEFCF" w14:textId="77777777" w:rsidR="001A5244" w:rsidRDefault="001A5244" w:rsidP="001F700C">
            <w:pPr>
              <w:ind w:left="-54"/>
              <w:rPr>
                <w:rFonts w:cs="Segoe UI"/>
              </w:rPr>
            </w:pPr>
          </w:p>
          <w:p w14:paraId="5EE2884D" w14:textId="77777777" w:rsidR="001A5244" w:rsidRDefault="001A5244" w:rsidP="001F700C">
            <w:pPr>
              <w:ind w:left="-54"/>
              <w:rPr>
                <w:rFonts w:cs="Segoe UI"/>
              </w:rPr>
            </w:pPr>
          </w:p>
          <w:p w14:paraId="3393E357" w14:textId="77777777" w:rsidR="001A5244" w:rsidRDefault="001A5244" w:rsidP="001F700C">
            <w:pPr>
              <w:ind w:left="-54"/>
              <w:rPr>
                <w:rFonts w:cs="Segoe UI"/>
              </w:rPr>
            </w:pPr>
          </w:p>
          <w:p w14:paraId="4B8553A0" w14:textId="77777777" w:rsidR="001F700C" w:rsidRDefault="001F700C" w:rsidP="001F700C">
            <w:pPr>
              <w:ind w:left="-54"/>
              <w:rPr>
                <w:rFonts w:cs="Segoe UI"/>
              </w:rPr>
            </w:pPr>
          </w:p>
          <w:p w14:paraId="54E604DB" w14:textId="77777777" w:rsidR="001F700C" w:rsidRDefault="001F700C" w:rsidP="001F700C">
            <w:pPr>
              <w:ind w:left="-54"/>
              <w:rPr>
                <w:rFonts w:cs="Segoe UI"/>
              </w:rPr>
            </w:pPr>
          </w:p>
          <w:p w14:paraId="17551656" w14:textId="77777777" w:rsidR="00351B46" w:rsidRDefault="00351B46" w:rsidP="001F700C">
            <w:pPr>
              <w:ind w:left="-54"/>
              <w:rPr>
                <w:rFonts w:cs="Segoe UI"/>
              </w:rPr>
            </w:pPr>
          </w:p>
          <w:p w14:paraId="36468D60" w14:textId="77777777" w:rsidR="001F700C" w:rsidRDefault="001F700C" w:rsidP="001F700C">
            <w:pPr>
              <w:ind w:left="-54"/>
              <w:rPr>
                <w:rFonts w:cs="Segoe UI"/>
              </w:rPr>
            </w:pPr>
          </w:p>
          <w:p w14:paraId="4BAA7530" w14:textId="77777777" w:rsidR="001F700C" w:rsidRDefault="001F700C" w:rsidP="001F700C">
            <w:pPr>
              <w:ind w:left="-54"/>
              <w:rPr>
                <w:rFonts w:cs="Segoe UI"/>
              </w:rPr>
            </w:pPr>
          </w:p>
          <w:p w14:paraId="655EA00E" w14:textId="77777777" w:rsidR="00351B46" w:rsidRPr="001F700C" w:rsidRDefault="00351B46" w:rsidP="001F700C">
            <w:pPr>
              <w:ind w:left="-54"/>
              <w:rPr>
                <w:rFonts w:cs="Segoe UI"/>
              </w:rPr>
            </w:pPr>
          </w:p>
        </w:tc>
      </w:tr>
    </w:tbl>
    <w:p w14:paraId="7F374EC0" w14:textId="77777777" w:rsidR="00CF6806" w:rsidRDefault="00CF6806" w:rsidP="00CF6806">
      <w:pPr>
        <w:adjustRightInd w:val="0"/>
        <w:rPr>
          <w:rFonts w:cs="Segoe UI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3"/>
      </w:tblGrid>
      <w:tr w:rsidR="001F700C" w14:paraId="15753408" w14:textId="77777777" w:rsidTr="001F700C">
        <w:tc>
          <w:tcPr>
            <w:tcW w:w="9163" w:type="dxa"/>
          </w:tcPr>
          <w:p w14:paraId="07D52699" w14:textId="77777777" w:rsidR="001F700C" w:rsidRDefault="001F700C" w:rsidP="001F700C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1F700C">
              <w:rPr>
                <w:rFonts w:cs="Segoe UI"/>
              </w:rPr>
              <w:t xml:space="preserve">Relevant Courses or Certifications (Course/Certification Name, Institution, Date Completed, </w:t>
            </w:r>
            <w:r w:rsidRPr="001F700C">
              <w:rPr>
                <w:rFonts w:cs="Segoe UI"/>
              </w:rPr>
              <w:lastRenderedPageBreak/>
              <w:t>Brief Description):</w:t>
            </w:r>
          </w:p>
          <w:sdt>
            <w:sdtPr>
              <w:rPr>
                <w:rFonts w:cs="Segoe UI"/>
              </w:rPr>
              <w:id w:val="149868063"/>
              <w:placeholder>
                <w:docPart w:val="218335F17868433A9C91E30AE2AD4642"/>
              </w:placeholder>
              <w:showingPlcHdr/>
              <w:text w:multiLine="1"/>
            </w:sdtPr>
            <w:sdtEndPr/>
            <w:sdtContent>
              <w:p w14:paraId="17365F07" w14:textId="77777777" w:rsidR="001F700C" w:rsidRDefault="001F700C" w:rsidP="001F700C">
                <w:pPr>
                  <w:rPr>
                    <w:rFonts w:cs="Segoe UI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BE83FCD" w14:textId="77777777" w:rsidR="001F700C" w:rsidRDefault="001F700C" w:rsidP="001F700C">
            <w:pPr>
              <w:rPr>
                <w:rFonts w:cs="Segoe UI"/>
              </w:rPr>
            </w:pPr>
          </w:p>
          <w:p w14:paraId="37E44E0D" w14:textId="77777777" w:rsidR="001A5244" w:rsidRDefault="001A5244" w:rsidP="001F700C">
            <w:pPr>
              <w:rPr>
                <w:rFonts w:cs="Segoe UI"/>
              </w:rPr>
            </w:pPr>
          </w:p>
          <w:p w14:paraId="4C931380" w14:textId="77777777" w:rsidR="001A5244" w:rsidRDefault="001A5244" w:rsidP="001F700C">
            <w:pPr>
              <w:rPr>
                <w:rFonts w:cs="Segoe UI"/>
              </w:rPr>
            </w:pPr>
          </w:p>
          <w:p w14:paraId="415FF9FB" w14:textId="77777777" w:rsidR="001A5244" w:rsidRDefault="001A5244" w:rsidP="001F700C">
            <w:pPr>
              <w:rPr>
                <w:rFonts w:cs="Segoe UI"/>
              </w:rPr>
            </w:pPr>
          </w:p>
          <w:p w14:paraId="1A05DBEA" w14:textId="77777777" w:rsidR="001A5244" w:rsidRDefault="001A5244" w:rsidP="001F700C">
            <w:pPr>
              <w:rPr>
                <w:rFonts w:cs="Segoe UI"/>
              </w:rPr>
            </w:pPr>
          </w:p>
          <w:p w14:paraId="6DD26FA7" w14:textId="77777777" w:rsidR="001A5244" w:rsidRDefault="001A5244" w:rsidP="001F700C">
            <w:pPr>
              <w:rPr>
                <w:rFonts w:cs="Segoe UI"/>
              </w:rPr>
            </w:pPr>
          </w:p>
          <w:p w14:paraId="3D125D18" w14:textId="77777777" w:rsidR="001F700C" w:rsidRDefault="001F700C" w:rsidP="001F700C">
            <w:pPr>
              <w:rPr>
                <w:rFonts w:cs="Segoe UI"/>
              </w:rPr>
            </w:pPr>
          </w:p>
          <w:p w14:paraId="048A2C47" w14:textId="77777777" w:rsidR="001F700C" w:rsidRDefault="001F700C" w:rsidP="001F700C">
            <w:pPr>
              <w:rPr>
                <w:rFonts w:cs="Segoe UI"/>
              </w:rPr>
            </w:pPr>
          </w:p>
          <w:p w14:paraId="43D14901" w14:textId="77777777" w:rsidR="00395767" w:rsidRDefault="00395767" w:rsidP="001F700C">
            <w:pPr>
              <w:rPr>
                <w:rFonts w:cs="Segoe UI"/>
              </w:rPr>
            </w:pPr>
          </w:p>
          <w:p w14:paraId="4EEA8175" w14:textId="77777777" w:rsidR="001F700C" w:rsidRPr="001F700C" w:rsidRDefault="001F700C" w:rsidP="001F700C">
            <w:pPr>
              <w:rPr>
                <w:rFonts w:cs="Segoe UI"/>
              </w:rPr>
            </w:pPr>
          </w:p>
        </w:tc>
      </w:tr>
    </w:tbl>
    <w:p w14:paraId="4C59D82B" w14:textId="77777777" w:rsidR="001F700C" w:rsidRDefault="001F700C" w:rsidP="00CF6806">
      <w:pPr>
        <w:adjustRightInd w:val="0"/>
        <w:rPr>
          <w:rFonts w:asciiTheme="minorHAnsi" w:hAnsiTheme="minorHAnsi" w:cs="Segoe UI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3"/>
      </w:tblGrid>
      <w:tr w:rsidR="00552336" w14:paraId="2B136400" w14:textId="77777777" w:rsidTr="00552336">
        <w:tc>
          <w:tcPr>
            <w:tcW w:w="9163" w:type="dxa"/>
          </w:tcPr>
          <w:p w14:paraId="2DC6CB7B" w14:textId="77777777" w:rsidR="00552336" w:rsidRPr="00552336" w:rsidRDefault="00552336" w:rsidP="00552336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552336">
              <w:rPr>
                <w:rFonts w:cs="Segoe UI"/>
              </w:rPr>
              <w:t>Describe your research experience, if any, in chronological order (Research Title/Project, Institution/</w:t>
            </w:r>
            <w:proofErr w:type="spellStart"/>
            <w:r w:rsidRPr="00552336">
              <w:rPr>
                <w:rFonts w:cs="Segoe UI"/>
              </w:rPr>
              <w:t>Organisation</w:t>
            </w:r>
            <w:proofErr w:type="spellEnd"/>
            <w:r w:rsidRPr="00552336">
              <w:rPr>
                <w:rFonts w:cs="Segoe UI"/>
              </w:rPr>
              <w:t>, Supervisor/Principal Investigator, Duration, Brief Description of Research, Publications):</w:t>
            </w:r>
          </w:p>
          <w:sdt>
            <w:sdtPr>
              <w:rPr>
                <w:rFonts w:cs="Segoe UI"/>
              </w:rPr>
              <w:id w:val="-837383918"/>
              <w:placeholder>
                <w:docPart w:val="949C66C0543144339F37C9CA60D11973"/>
              </w:placeholder>
              <w:showingPlcHdr/>
              <w:text w:multiLine="1"/>
            </w:sdtPr>
            <w:sdtEndPr/>
            <w:sdtContent>
              <w:p w14:paraId="3E78E9B4" w14:textId="77777777" w:rsidR="00552336" w:rsidRDefault="00552336" w:rsidP="00552336">
                <w:pPr>
                  <w:ind w:left="-54"/>
                  <w:rPr>
                    <w:rFonts w:cs="Segoe UI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FAA64D3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06EAC29B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77386083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48DB883C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29064F5F" w14:textId="77777777" w:rsidR="001A5244" w:rsidRDefault="001A5244" w:rsidP="00552336">
            <w:pPr>
              <w:ind w:left="-54"/>
              <w:rPr>
                <w:rFonts w:cs="Segoe UI"/>
              </w:rPr>
            </w:pPr>
          </w:p>
          <w:p w14:paraId="721FC6BA" w14:textId="77777777" w:rsidR="001A5244" w:rsidRDefault="001A5244" w:rsidP="00552336">
            <w:pPr>
              <w:ind w:left="-54"/>
              <w:rPr>
                <w:rFonts w:cs="Segoe UI"/>
              </w:rPr>
            </w:pPr>
          </w:p>
          <w:p w14:paraId="4817B7E5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50F69C70" w14:textId="77777777" w:rsidR="00395767" w:rsidRDefault="00395767" w:rsidP="00552336">
            <w:pPr>
              <w:ind w:left="-54"/>
              <w:rPr>
                <w:rFonts w:cs="Segoe UI"/>
              </w:rPr>
            </w:pPr>
          </w:p>
          <w:p w14:paraId="1FDC6322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64D3DF26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2F249FCE" w14:textId="77777777" w:rsidR="00552336" w:rsidRPr="00552336" w:rsidRDefault="00552336" w:rsidP="00552336">
            <w:pPr>
              <w:ind w:left="-54"/>
              <w:rPr>
                <w:rFonts w:cs="Segoe UI"/>
              </w:rPr>
            </w:pPr>
          </w:p>
        </w:tc>
      </w:tr>
    </w:tbl>
    <w:p w14:paraId="21F01663" w14:textId="77777777" w:rsidR="001F700C" w:rsidRDefault="001F700C" w:rsidP="00CF6806">
      <w:pPr>
        <w:adjustRightInd w:val="0"/>
        <w:rPr>
          <w:rFonts w:asciiTheme="minorHAnsi" w:hAnsiTheme="minorHAnsi" w:cs="Segoe UI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3"/>
      </w:tblGrid>
      <w:tr w:rsidR="00552336" w14:paraId="2F17F2B4" w14:textId="77777777" w:rsidTr="00552336">
        <w:tc>
          <w:tcPr>
            <w:tcW w:w="9163" w:type="dxa"/>
          </w:tcPr>
          <w:p w14:paraId="1297AB42" w14:textId="77777777" w:rsidR="00552336" w:rsidRPr="00552336" w:rsidRDefault="00552336" w:rsidP="00552336">
            <w:pPr>
              <w:pStyle w:val="ListParagraph"/>
              <w:numPr>
                <w:ilvl w:val="0"/>
                <w:numId w:val="6"/>
              </w:numPr>
              <w:ind w:left="306"/>
              <w:rPr>
                <w:rFonts w:cs="Segoe UI"/>
              </w:rPr>
            </w:pPr>
            <w:r w:rsidRPr="00552336">
              <w:rPr>
                <w:rFonts w:cs="Segoe UI"/>
              </w:rPr>
              <w:t>Describe your volunteer work, internships and extracurricular activities, if any (Volunteer Experience, </w:t>
            </w:r>
            <w:proofErr w:type="spellStart"/>
            <w:r w:rsidRPr="00552336">
              <w:rPr>
                <w:rFonts w:cs="Segoe UI"/>
              </w:rPr>
              <w:t>Organisation</w:t>
            </w:r>
            <w:proofErr w:type="spellEnd"/>
            <w:r w:rsidRPr="00552336">
              <w:rPr>
                <w:rFonts w:cs="Segoe UI"/>
              </w:rPr>
              <w:t>, Role, Duration, Brief Description of Activities):</w:t>
            </w:r>
          </w:p>
          <w:sdt>
            <w:sdtPr>
              <w:rPr>
                <w:rFonts w:cs="Segoe UI"/>
              </w:rPr>
              <w:id w:val="2034608103"/>
              <w:placeholder>
                <w:docPart w:val="F63EB6609E93492388932AC4990F9D03"/>
              </w:placeholder>
              <w:showingPlcHdr/>
              <w:text w:multiLine="1"/>
            </w:sdtPr>
            <w:sdtEndPr/>
            <w:sdtContent>
              <w:p w14:paraId="5F91CDE7" w14:textId="77777777" w:rsidR="00552336" w:rsidRDefault="00552336" w:rsidP="00552336">
                <w:pPr>
                  <w:ind w:left="-54"/>
                  <w:rPr>
                    <w:rFonts w:cs="Segoe UI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7950955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2B93E9BB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647A7B7B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49E001A3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31ABAFE5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2287AA54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499E0C97" w14:textId="77777777" w:rsidR="001A5244" w:rsidRDefault="001A5244" w:rsidP="00552336">
            <w:pPr>
              <w:ind w:left="-54"/>
              <w:rPr>
                <w:rFonts w:cs="Segoe UI"/>
              </w:rPr>
            </w:pPr>
          </w:p>
          <w:p w14:paraId="4F55DFE9" w14:textId="77777777" w:rsidR="001A5244" w:rsidRDefault="001A5244" w:rsidP="00552336">
            <w:pPr>
              <w:ind w:left="-54"/>
              <w:rPr>
                <w:rFonts w:cs="Segoe UI"/>
              </w:rPr>
            </w:pPr>
          </w:p>
          <w:p w14:paraId="2C7BCC6E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245E692F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54F60604" w14:textId="77777777" w:rsidR="00395767" w:rsidRDefault="00395767" w:rsidP="00552336">
            <w:pPr>
              <w:ind w:left="-54"/>
              <w:rPr>
                <w:rFonts w:cs="Segoe UI"/>
              </w:rPr>
            </w:pPr>
          </w:p>
          <w:p w14:paraId="7D51AE67" w14:textId="77777777" w:rsidR="00552336" w:rsidRDefault="00552336" w:rsidP="00552336">
            <w:pPr>
              <w:ind w:left="-54"/>
              <w:rPr>
                <w:rFonts w:cs="Segoe UI"/>
              </w:rPr>
            </w:pPr>
          </w:p>
          <w:p w14:paraId="419C9549" w14:textId="77777777" w:rsidR="00552336" w:rsidRPr="00552336" w:rsidRDefault="00552336" w:rsidP="00552336">
            <w:pPr>
              <w:ind w:left="306"/>
              <w:rPr>
                <w:rFonts w:cs="Segoe UI"/>
              </w:rPr>
            </w:pPr>
          </w:p>
        </w:tc>
      </w:tr>
    </w:tbl>
    <w:p w14:paraId="44C6AD6B" w14:textId="77777777" w:rsidR="00552336" w:rsidRPr="00903832" w:rsidRDefault="00552336" w:rsidP="00CF6806">
      <w:pPr>
        <w:adjustRightInd w:val="0"/>
        <w:rPr>
          <w:rFonts w:asciiTheme="minorHAnsi" w:hAnsiTheme="minorHAnsi" w:cs="Segoe UI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3"/>
      </w:tblGrid>
      <w:tr w:rsidR="00552336" w14:paraId="3E2CEC76" w14:textId="77777777" w:rsidTr="00552336">
        <w:tc>
          <w:tcPr>
            <w:tcW w:w="9163" w:type="dxa"/>
          </w:tcPr>
          <w:p w14:paraId="14F7CD65" w14:textId="77777777" w:rsidR="00552336" w:rsidRPr="00552336" w:rsidRDefault="00552336" w:rsidP="00552336">
            <w:pPr>
              <w:pStyle w:val="ListParagraph"/>
              <w:numPr>
                <w:ilvl w:val="0"/>
                <w:numId w:val="6"/>
              </w:numPr>
              <w:ind w:left="306" w:right="-153"/>
              <w:rPr>
                <w:rFonts w:cs="Segoe UI"/>
              </w:rPr>
            </w:pPr>
            <w:r w:rsidRPr="00552336">
              <w:rPr>
                <w:rFonts w:cs="Segoe UI"/>
              </w:rPr>
              <w:lastRenderedPageBreak/>
              <w:t>Describe your professional experience, if any, in chronological order (Job</w:t>
            </w:r>
            <w:r>
              <w:rPr>
                <w:rFonts w:cs="Segoe UI"/>
              </w:rPr>
              <w:t xml:space="preserve"> T</w:t>
            </w:r>
            <w:r w:rsidRPr="00552336">
              <w:rPr>
                <w:rFonts w:cs="Segoe UI"/>
              </w:rPr>
              <w:t>itle, </w:t>
            </w:r>
            <w:proofErr w:type="spellStart"/>
            <w:r w:rsidRPr="00552336">
              <w:rPr>
                <w:rFonts w:cs="Segoe UI"/>
              </w:rPr>
              <w:t>Organisation</w:t>
            </w:r>
            <w:proofErr w:type="spellEnd"/>
            <w:r w:rsidRPr="00552336">
              <w:rPr>
                <w:rFonts w:cs="Segoe UI"/>
              </w:rPr>
              <w:t>, Country, Duration, Responsibilities):</w:t>
            </w:r>
          </w:p>
          <w:sdt>
            <w:sdtPr>
              <w:rPr>
                <w:rFonts w:cs="Segoe UI"/>
              </w:rPr>
              <w:id w:val="-212276351"/>
              <w:placeholder>
                <w:docPart w:val="E78DF69AC57F4FF7B81833F38261087E"/>
              </w:placeholder>
              <w:showingPlcHdr/>
              <w:text w:multiLine="1"/>
            </w:sdtPr>
            <w:sdtEndPr/>
            <w:sdtContent>
              <w:p w14:paraId="018F6846" w14:textId="77777777" w:rsidR="00552336" w:rsidRDefault="00552336" w:rsidP="00552336">
                <w:pPr>
                  <w:rPr>
                    <w:rFonts w:cs="Segoe UI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59FEAF7" w14:textId="77777777" w:rsidR="00552336" w:rsidRDefault="00552336" w:rsidP="00552336">
            <w:pPr>
              <w:rPr>
                <w:rFonts w:cs="Segoe UI"/>
              </w:rPr>
            </w:pPr>
          </w:p>
          <w:p w14:paraId="13060603" w14:textId="77777777" w:rsidR="00552336" w:rsidRDefault="00552336" w:rsidP="00552336">
            <w:pPr>
              <w:rPr>
                <w:rFonts w:cs="Segoe UI"/>
              </w:rPr>
            </w:pPr>
          </w:p>
          <w:p w14:paraId="69215EE7" w14:textId="77777777" w:rsidR="00552336" w:rsidRDefault="00552336" w:rsidP="00552336">
            <w:pPr>
              <w:rPr>
                <w:rFonts w:cs="Segoe UI"/>
              </w:rPr>
            </w:pPr>
          </w:p>
          <w:p w14:paraId="4042BE80" w14:textId="77777777" w:rsidR="00552336" w:rsidRDefault="00552336" w:rsidP="00552336">
            <w:pPr>
              <w:rPr>
                <w:rFonts w:cs="Segoe UI"/>
              </w:rPr>
            </w:pPr>
          </w:p>
          <w:p w14:paraId="5B9314A2" w14:textId="77777777" w:rsidR="00552336" w:rsidRDefault="00552336" w:rsidP="00552336">
            <w:pPr>
              <w:rPr>
                <w:rFonts w:cs="Segoe UI"/>
              </w:rPr>
            </w:pPr>
          </w:p>
          <w:p w14:paraId="348B666A" w14:textId="77777777" w:rsidR="001A5244" w:rsidRDefault="001A5244" w:rsidP="00552336">
            <w:pPr>
              <w:rPr>
                <w:rFonts w:cs="Segoe UI"/>
              </w:rPr>
            </w:pPr>
          </w:p>
          <w:p w14:paraId="62E4C8FF" w14:textId="77777777" w:rsidR="001A5244" w:rsidRDefault="001A5244" w:rsidP="00552336">
            <w:pPr>
              <w:rPr>
                <w:rFonts w:cs="Segoe UI"/>
              </w:rPr>
            </w:pPr>
          </w:p>
          <w:p w14:paraId="7DFFCC54" w14:textId="77777777" w:rsidR="00552336" w:rsidRDefault="00552336" w:rsidP="00552336">
            <w:pPr>
              <w:rPr>
                <w:rFonts w:cs="Segoe UI"/>
              </w:rPr>
            </w:pPr>
          </w:p>
          <w:p w14:paraId="594EAFB8" w14:textId="77777777" w:rsidR="00395767" w:rsidRDefault="00395767" w:rsidP="00552336">
            <w:pPr>
              <w:rPr>
                <w:rFonts w:cs="Segoe UI"/>
              </w:rPr>
            </w:pPr>
          </w:p>
          <w:p w14:paraId="3AB813C4" w14:textId="77777777" w:rsidR="00395767" w:rsidRDefault="00395767" w:rsidP="00552336">
            <w:pPr>
              <w:rPr>
                <w:rFonts w:cs="Segoe UI"/>
              </w:rPr>
            </w:pPr>
          </w:p>
          <w:p w14:paraId="42DB0B96" w14:textId="77777777" w:rsidR="00552336" w:rsidRDefault="00552336" w:rsidP="00552336">
            <w:pPr>
              <w:rPr>
                <w:rFonts w:cs="Segoe UI"/>
              </w:rPr>
            </w:pPr>
          </w:p>
          <w:p w14:paraId="68585AF9" w14:textId="77777777" w:rsidR="00552336" w:rsidRDefault="00552336" w:rsidP="00552336">
            <w:pPr>
              <w:rPr>
                <w:rFonts w:cs="Segoe UI"/>
              </w:rPr>
            </w:pPr>
          </w:p>
          <w:p w14:paraId="20A6E85D" w14:textId="77777777" w:rsidR="00552336" w:rsidRPr="00552336" w:rsidRDefault="00552336" w:rsidP="00552336">
            <w:pPr>
              <w:rPr>
                <w:rFonts w:cs="Segoe UI"/>
              </w:rPr>
            </w:pPr>
          </w:p>
        </w:tc>
      </w:tr>
    </w:tbl>
    <w:p w14:paraId="5C7838F1" w14:textId="77777777" w:rsidR="00552336" w:rsidRPr="00903832" w:rsidRDefault="00552336" w:rsidP="00CF6806">
      <w:pPr>
        <w:adjustRightInd w:val="0"/>
        <w:rPr>
          <w:rFonts w:asciiTheme="minorHAnsi" w:hAnsiTheme="minorHAnsi" w:cs="Segoe UI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3"/>
      </w:tblGrid>
      <w:tr w:rsidR="00552336" w:rsidRPr="00552336" w14:paraId="64BF3D1C" w14:textId="77777777" w:rsidTr="00552336">
        <w:tc>
          <w:tcPr>
            <w:tcW w:w="9163" w:type="dxa"/>
          </w:tcPr>
          <w:p w14:paraId="0B2D59BC" w14:textId="77777777" w:rsidR="00552336" w:rsidRPr="00552336" w:rsidRDefault="00552336" w:rsidP="00552336">
            <w:pPr>
              <w:pStyle w:val="ListParagraph"/>
              <w:numPr>
                <w:ilvl w:val="0"/>
                <w:numId w:val="6"/>
              </w:numPr>
              <w:ind w:left="306" w:right="-153"/>
              <w:rPr>
                <w:rFonts w:cs="Segoe UI"/>
              </w:rPr>
            </w:pPr>
            <w:r w:rsidRPr="00552336">
              <w:rPr>
                <w:rFonts w:cs="Segoe UI"/>
              </w:rPr>
              <w:t xml:space="preserve">Statement of Purpose (Max 800 words). Why do you want to pursue the Global-MINDS master's </w:t>
            </w:r>
            <w:proofErr w:type="spellStart"/>
            <w:r w:rsidRPr="00552336">
              <w:rPr>
                <w:rFonts w:cs="Segoe UI"/>
              </w:rPr>
              <w:t>programme</w:t>
            </w:r>
            <w:proofErr w:type="spellEnd"/>
            <w:r w:rsidRPr="00552336">
              <w:rPr>
                <w:rFonts w:cs="Segoe UI"/>
              </w:rPr>
              <w:t xml:space="preserve">? How does this </w:t>
            </w:r>
            <w:proofErr w:type="spellStart"/>
            <w:r w:rsidRPr="00552336">
              <w:rPr>
                <w:rFonts w:cs="Segoe UI"/>
              </w:rPr>
              <w:t>programme</w:t>
            </w:r>
            <w:proofErr w:type="spellEnd"/>
            <w:r w:rsidRPr="00552336">
              <w:rPr>
                <w:rFonts w:cs="Segoe UI"/>
              </w:rPr>
              <w:t xml:space="preserve"> align with your career goals? What are your research interests?</w:t>
            </w:r>
          </w:p>
          <w:sdt>
            <w:sdtPr>
              <w:rPr>
                <w:rFonts w:cs="Segoe UI"/>
              </w:rPr>
              <w:id w:val="144785932"/>
              <w:placeholder>
                <w:docPart w:val="C86DE70208A44FB6A24CAC407ABCE3E4"/>
              </w:placeholder>
              <w:showingPlcHdr/>
              <w:text w:multiLine="1"/>
            </w:sdtPr>
            <w:sdtEndPr/>
            <w:sdtContent>
              <w:p w14:paraId="65D82F27" w14:textId="77777777" w:rsidR="00552336" w:rsidRDefault="00552336" w:rsidP="00552336">
                <w:pPr>
                  <w:ind w:left="-54" w:right="-153"/>
                  <w:rPr>
                    <w:rFonts w:cs="Segoe UI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195CB4D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5AA52489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0C777443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5DB3F5AC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5BE49E53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6C9AC3FF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085DF26B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1729B230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35A5A192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2E34387B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24678361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3227D8A9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3DAF9C9E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15182F58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5BDD038E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48DE4E74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13749940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7B27EF4F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46149958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1F4B9153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3112D427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3A619C15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4DADA925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1A3ED047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76C8F37B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16319EA9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08A07F4E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104098DF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19356C12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317FA5D6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0909DE88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5AAACE70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65BE8004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584217C8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7A9736EF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16236284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668726CF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69E8D0A0" w14:textId="77777777" w:rsidR="001A5244" w:rsidRDefault="001A5244" w:rsidP="00552336">
            <w:pPr>
              <w:ind w:left="-54" w:right="-153"/>
              <w:rPr>
                <w:rFonts w:cs="Segoe UI"/>
              </w:rPr>
            </w:pPr>
          </w:p>
          <w:p w14:paraId="23988CE0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2E6145CB" w14:textId="77777777" w:rsidR="00552336" w:rsidRPr="00552336" w:rsidRDefault="00552336" w:rsidP="00552336">
            <w:pPr>
              <w:ind w:left="-54" w:right="-153"/>
              <w:rPr>
                <w:rFonts w:cs="Segoe UI"/>
              </w:rPr>
            </w:pPr>
          </w:p>
        </w:tc>
      </w:tr>
    </w:tbl>
    <w:p w14:paraId="17983623" w14:textId="77777777" w:rsidR="00CF6806" w:rsidRPr="00903832" w:rsidRDefault="00CF6806" w:rsidP="00CF6806">
      <w:pPr>
        <w:adjustRightInd w:val="0"/>
        <w:rPr>
          <w:rFonts w:asciiTheme="minorHAnsi" w:hAnsiTheme="minorHAnsi" w:cs="Segoe UI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686"/>
        <w:gridCol w:w="3781"/>
      </w:tblGrid>
      <w:tr w:rsidR="00552336" w:rsidRPr="00552336" w14:paraId="2152E575" w14:textId="77777777" w:rsidTr="001A5244">
        <w:tc>
          <w:tcPr>
            <w:tcW w:w="9163" w:type="dxa"/>
            <w:gridSpan w:val="3"/>
            <w:tcBorders>
              <w:bottom w:val="single" w:sz="4" w:space="0" w:color="auto"/>
            </w:tcBorders>
          </w:tcPr>
          <w:p w14:paraId="4561A3D2" w14:textId="77777777" w:rsidR="00552336" w:rsidRDefault="00552336" w:rsidP="00552336">
            <w:pPr>
              <w:pStyle w:val="ListParagraph"/>
              <w:numPr>
                <w:ilvl w:val="0"/>
                <w:numId w:val="6"/>
              </w:numPr>
              <w:ind w:left="306" w:right="-153"/>
              <w:rPr>
                <w:rFonts w:cs="Segoe UI"/>
              </w:rPr>
            </w:pPr>
            <w:r w:rsidRPr="00552336">
              <w:rPr>
                <w:rFonts w:cs="Segoe UI"/>
              </w:rPr>
              <w:t>Is there any other information you wish to provide? </w:t>
            </w:r>
          </w:p>
          <w:sdt>
            <w:sdtPr>
              <w:rPr>
                <w:rFonts w:cs="Segoe UI"/>
              </w:rPr>
              <w:id w:val="428869931"/>
              <w:placeholder>
                <w:docPart w:val="99B198C176D34C9F94385E6131E86AA0"/>
              </w:placeholder>
              <w:showingPlcHdr/>
              <w:text w:multiLine="1"/>
            </w:sdtPr>
            <w:sdtEndPr/>
            <w:sdtContent>
              <w:p w14:paraId="4DD69797" w14:textId="77777777" w:rsidR="00552336" w:rsidRPr="00552336" w:rsidRDefault="00552336" w:rsidP="00552336">
                <w:pPr>
                  <w:ind w:left="-54" w:right="-153"/>
                  <w:rPr>
                    <w:rFonts w:cs="Segoe UI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C824FB3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6E3869AE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053B2862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4988E7EE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2436755F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5841842B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64784A79" w14:textId="77777777" w:rsidR="00395767" w:rsidRDefault="00395767" w:rsidP="00552336">
            <w:pPr>
              <w:ind w:left="-54" w:right="-153"/>
              <w:rPr>
                <w:rFonts w:cs="Segoe UI"/>
              </w:rPr>
            </w:pPr>
          </w:p>
          <w:p w14:paraId="75CDF086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78914C72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792EB6B5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1024435B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5A38A870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4AA2BB3C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5FF5D1E0" w14:textId="77777777" w:rsidR="00552336" w:rsidRDefault="00552336" w:rsidP="00552336">
            <w:pPr>
              <w:ind w:left="-54" w:right="-153"/>
              <w:rPr>
                <w:rFonts w:cs="Segoe UI"/>
              </w:rPr>
            </w:pPr>
          </w:p>
          <w:p w14:paraId="7481597C" w14:textId="77777777" w:rsidR="00552336" w:rsidRPr="00552336" w:rsidRDefault="00552336" w:rsidP="00552336">
            <w:pPr>
              <w:ind w:left="-54" w:right="-153"/>
              <w:rPr>
                <w:rFonts w:cs="Segoe UI"/>
              </w:rPr>
            </w:pPr>
          </w:p>
        </w:tc>
      </w:tr>
      <w:tr w:rsidR="001A5244" w:rsidRPr="00552336" w14:paraId="2B081FFE" w14:textId="77777777" w:rsidTr="001A5244">
        <w:tc>
          <w:tcPr>
            <w:tcW w:w="91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397347" w14:textId="77777777" w:rsidR="001A5244" w:rsidRPr="001A5244" w:rsidRDefault="001A5244" w:rsidP="001A5244">
            <w:pPr>
              <w:spacing w:before="240"/>
              <w:ind w:right="-153"/>
              <w:rPr>
                <w:rFonts w:cs="Segoe UI"/>
              </w:rPr>
            </w:pPr>
          </w:p>
        </w:tc>
      </w:tr>
      <w:tr w:rsidR="00552336" w14:paraId="745BC588" w14:textId="77777777" w:rsidTr="001A5244">
        <w:tc>
          <w:tcPr>
            <w:tcW w:w="9163" w:type="dxa"/>
            <w:gridSpan w:val="3"/>
            <w:tcBorders>
              <w:top w:val="single" w:sz="4" w:space="0" w:color="auto"/>
            </w:tcBorders>
          </w:tcPr>
          <w:p w14:paraId="71C02BC3" w14:textId="77777777" w:rsidR="00552336" w:rsidRPr="00552336" w:rsidRDefault="00552336" w:rsidP="00552336">
            <w:pPr>
              <w:pStyle w:val="ListParagraph"/>
              <w:numPr>
                <w:ilvl w:val="0"/>
                <w:numId w:val="6"/>
              </w:numPr>
              <w:ind w:left="306" w:right="-153"/>
              <w:rPr>
                <w:rFonts w:cs="Segoe UI"/>
              </w:rPr>
            </w:pPr>
            <w:r w:rsidRPr="00552336">
              <w:rPr>
                <w:rFonts w:cs="Segoe UI"/>
              </w:rPr>
              <w:t>List two academic or professional references. They will be asked for a reference letter should you be shortlisted for the second stage of the selection process. Please provide: Name, Position, Institution, Email, and Phone Number.</w:t>
            </w:r>
          </w:p>
        </w:tc>
      </w:tr>
      <w:tr w:rsidR="00552336" w14:paraId="2B359A4D" w14:textId="77777777" w:rsidTr="00613879">
        <w:tc>
          <w:tcPr>
            <w:tcW w:w="1696" w:type="dxa"/>
          </w:tcPr>
          <w:p w14:paraId="7FB5EF9C" w14:textId="77777777" w:rsidR="00552336" w:rsidRDefault="00552336" w:rsidP="00CF6806">
            <w:pPr>
              <w:adjustRightInd w:val="0"/>
              <w:rPr>
                <w:rFonts w:cs="Segoe UI"/>
                <w:shd w:val="clear" w:color="auto" w:fill="FFFFFF"/>
              </w:rPr>
            </w:pPr>
          </w:p>
        </w:tc>
        <w:tc>
          <w:tcPr>
            <w:tcW w:w="3686" w:type="dxa"/>
          </w:tcPr>
          <w:p w14:paraId="01B62199" w14:textId="77777777" w:rsidR="00552336" w:rsidRDefault="00552336" w:rsidP="00CF6806">
            <w:pPr>
              <w:adjustRightInd w:val="0"/>
              <w:rPr>
                <w:rFonts w:cs="Segoe UI"/>
                <w:shd w:val="clear" w:color="auto" w:fill="FFFFFF"/>
              </w:rPr>
            </w:pPr>
            <w:r>
              <w:rPr>
                <w:rFonts w:cs="Segoe UI"/>
                <w:shd w:val="clear" w:color="auto" w:fill="FFFFFF"/>
              </w:rPr>
              <w:t>Reference 1</w:t>
            </w:r>
          </w:p>
        </w:tc>
        <w:tc>
          <w:tcPr>
            <w:tcW w:w="3781" w:type="dxa"/>
          </w:tcPr>
          <w:p w14:paraId="433389AD" w14:textId="77777777" w:rsidR="00552336" w:rsidRDefault="00552336" w:rsidP="00CF6806">
            <w:pPr>
              <w:adjustRightInd w:val="0"/>
              <w:rPr>
                <w:rFonts w:cs="Segoe UI"/>
                <w:shd w:val="clear" w:color="auto" w:fill="FFFFFF"/>
              </w:rPr>
            </w:pPr>
            <w:r>
              <w:rPr>
                <w:rFonts w:cs="Segoe UI"/>
                <w:shd w:val="clear" w:color="auto" w:fill="FFFFFF"/>
              </w:rPr>
              <w:t>Reference 2</w:t>
            </w:r>
          </w:p>
        </w:tc>
      </w:tr>
      <w:tr w:rsidR="00552336" w14:paraId="414764BD" w14:textId="77777777" w:rsidTr="00613879">
        <w:tc>
          <w:tcPr>
            <w:tcW w:w="1696" w:type="dxa"/>
          </w:tcPr>
          <w:p w14:paraId="426D4E65" w14:textId="77777777" w:rsidR="00552336" w:rsidRDefault="00552336" w:rsidP="00CF6806">
            <w:pPr>
              <w:adjustRightInd w:val="0"/>
              <w:rPr>
                <w:rFonts w:cs="Segoe UI"/>
                <w:shd w:val="clear" w:color="auto" w:fill="FFFFFF"/>
              </w:rPr>
            </w:pPr>
            <w:r>
              <w:rPr>
                <w:rFonts w:cs="Segoe UI"/>
                <w:shd w:val="clear" w:color="auto" w:fill="FFFFFF"/>
              </w:rPr>
              <w:t>Name</w:t>
            </w:r>
          </w:p>
        </w:tc>
        <w:sdt>
          <w:sdtPr>
            <w:rPr>
              <w:rFonts w:cs="Segoe UI"/>
              <w:shd w:val="clear" w:color="auto" w:fill="FFFFFF"/>
            </w:rPr>
            <w:id w:val="344604871"/>
            <w:placeholder>
              <w:docPart w:val="8A04346D5634485095654107F42D21EF"/>
            </w:placeholder>
            <w:showingPlcHdr/>
            <w:text/>
          </w:sdtPr>
          <w:sdtEndPr/>
          <w:sdtContent>
            <w:tc>
              <w:tcPr>
                <w:tcW w:w="3686" w:type="dxa"/>
              </w:tcPr>
              <w:p w14:paraId="76654B09" w14:textId="77777777" w:rsidR="00552336" w:rsidRDefault="00552336" w:rsidP="00CF6806">
                <w:pPr>
                  <w:adjustRightInd w:val="0"/>
                  <w:rPr>
                    <w:rFonts w:cs="Segoe UI"/>
                    <w:shd w:val="clear" w:color="auto" w:fill="FFFFFF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Segoe UI"/>
              <w:shd w:val="clear" w:color="auto" w:fill="FFFFFF"/>
            </w:rPr>
            <w:id w:val="113954533"/>
            <w:placeholder>
              <w:docPart w:val="67DC3108B195481B9EC15D02577C164B"/>
            </w:placeholder>
            <w:showingPlcHdr/>
            <w:text/>
          </w:sdtPr>
          <w:sdtEndPr/>
          <w:sdtContent>
            <w:tc>
              <w:tcPr>
                <w:tcW w:w="3781" w:type="dxa"/>
              </w:tcPr>
              <w:p w14:paraId="26FC8A03" w14:textId="77777777" w:rsidR="00552336" w:rsidRDefault="00552336" w:rsidP="00CF6806">
                <w:pPr>
                  <w:adjustRightInd w:val="0"/>
                  <w:rPr>
                    <w:rFonts w:cs="Segoe UI"/>
                    <w:shd w:val="clear" w:color="auto" w:fill="FFFFFF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52336" w14:paraId="489816B1" w14:textId="77777777" w:rsidTr="00613879">
        <w:tc>
          <w:tcPr>
            <w:tcW w:w="1696" w:type="dxa"/>
          </w:tcPr>
          <w:p w14:paraId="6AF083B8" w14:textId="77777777" w:rsidR="00552336" w:rsidRDefault="00552336" w:rsidP="00CF6806">
            <w:pPr>
              <w:adjustRightInd w:val="0"/>
              <w:rPr>
                <w:rFonts w:cs="Segoe UI"/>
                <w:shd w:val="clear" w:color="auto" w:fill="FFFFFF"/>
              </w:rPr>
            </w:pPr>
            <w:r>
              <w:rPr>
                <w:rFonts w:cs="Segoe UI"/>
                <w:shd w:val="clear" w:color="auto" w:fill="FFFFFF"/>
              </w:rPr>
              <w:t>Position</w:t>
            </w:r>
          </w:p>
        </w:tc>
        <w:sdt>
          <w:sdtPr>
            <w:rPr>
              <w:rFonts w:cs="Segoe UI"/>
              <w:shd w:val="clear" w:color="auto" w:fill="FFFFFF"/>
            </w:rPr>
            <w:id w:val="-1102727307"/>
            <w:placeholder>
              <w:docPart w:val="596AF2CA9A98478BA98B5468E8D29115"/>
            </w:placeholder>
            <w:showingPlcHdr/>
            <w:text/>
          </w:sdtPr>
          <w:sdtEndPr/>
          <w:sdtContent>
            <w:tc>
              <w:tcPr>
                <w:tcW w:w="3686" w:type="dxa"/>
              </w:tcPr>
              <w:p w14:paraId="27FA1A9D" w14:textId="77777777" w:rsidR="00552336" w:rsidRDefault="00552336" w:rsidP="00CF6806">
                <w:pPr>
                  <w:adjustRightInd w:val="0"/>
                  <w:rPr>
                    <w:rFonts w:cs="Segoe UI"/>
                    <w:shd w:val="clear" w:color="auto" w:fill="FFFFFF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Segoe UI"/>
              <w:shd w:val="clear" w:color="auto" w:fill="FFFFFF"/>
            </w:rPr>
            <w:id w:val="-1793431587"/>
            <w:placeholder>
              <w:docPart w:val="B6400F039E904DFBB61B6BB59B2929E5"/>
            </w:placeholder>
            <w:showingPlcHdr/>
            <w:text/>
          </w:sdtPr>
          <w:sdtEndPr/>
          <w:sdtContent>
            <w:tc>
              <w:tcPr>
                <w:tcW w:w="3781" w:type="dxa"/>
              </w:tcPr>
              <w:p w14:paraId="40DBBABF" w14:textId="77777777" w:rsidR="00552336" w:rsidRDefault="00552336" w:rsidP="00CF6806">
                <w:pPr>
                  <w:adjustRightInd w:val="0"/>
                  <w:rPr>
                    <w:rFonts w:cs="Segoe UI"/>
                    <w:shd w:val="clear" w:color="auto" w:fill="FFFFFF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52336" w14:paraId="7B5A8694" w14:textId="77777777" w:rsidTr="00613879">
        <w:tc>
          <w:tcPr>
            <w:tcW w:w="1696" w:type="dxa"/>
          </w:tcPr>
          <w:p w14:paraId="0DAB4DF5" w14:textId="77777777" w:rsidR="00552336" w:rsidRDefault="00552336" w:rsidP="00CF6806">
            <w:pPr>
              <w:adjustRightInd w:val="0"/>
              <w:rPr>
                <w:rFonts w:cs="Segoe UI"/>
                <w:shd w:val="clear" w:color="auto" w:fill="FFFFFF"/>
              </w:rPr>
            </w:pPr>
            <w:r>
              <w:rPr>
                <w:rFonts w:cs="Segoe UI"/>
                <w:shd w:val="clear" w:color="auto" w:fill="FFFFFF"/>
              </w:rPr>
              <w:t>Institution</w:t>
            </w:r>
          </w:p>
        </w:tc>
        <w:sdt>
          <w:sdtPr>
            <w:rPr>
              <w:rFonts w:cs="Segoe UI"/>
              <w:shd w:val="clear" w:color="auto" w:fill="FFFFFF"/>
            </w:rPr>
            <w:id w:val="553115894"/>
            <w:placeholder>
              <w:docPart w:val="199649FE1891441D9178FDDACACCC384"/>
            </w:placeholder>
            <w:showingPlcHdr/>
            <w:text/>
          </w:sdtPr>
          <w:sdtEndPr/>
          <w:sdtContent>
            <w:tc>
              <w:tcPr>
                <w:tcW w:w="3686" w:type="dxa"/>
              </w:tcPr>
              <w:p w14:paraId="7FDA78AE" w14:textId="77777777" w:rsidR="00552336" w:rsidRDefault="00552336" w:rsidP="00CF6806">
                <w:pPr>
                  <w:adjustRightInd w:val="0"/>
                  <w:rPr>
                    <w:rFonts w:cs="Segoe UI"/>
                    <w:shd w:val="clear" w:color="auto" w:fill="FFFFFF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Segoe UI"/>
              <w:shd w:val="clear" w:color="auto" w:fill="FFFFFF"/>
            </w:rPr>
            <w:id w:val="-1360739226"/>
            <w:placeholder>
              <w:docPart w:val="D948390B864F415580B0B2354C1DC1B7"/>
            </w:placeholder>
            <w:showingPlcHdr/>
            <w:text/>
          </w:sdtPr>
          <w:sdtEndPr/>
          <w:sdtContent>
            <w:tc>
              <w:tcPr>
                <w:tcW w:w="3781" w:type="dxa"/>
              </w:tcPr>
              <w:p w14:paraId="7B54B2C1" w14:textId="77777777" w:rsidR="00552336" w:rsidRDefault="00552336" w:rsidP="00CF6806">
                <w:pPr>
                  <w:adjustRightInd w:val="0"/>
                  <w:rPr>
                    <w:rFonts w:cs="Segoe UI"/>
                    <w:shd w:val="clear" w:color="auto" w:fill="FFFFFF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52336" w14:paraId="5405AC6E" w14:textId="77777777" w:rsidTr="00613879">
        <w:tc>
          <w:tcPr>
            <w:tcW w:w="1696" w:type="dxa"/>
          </w:tcPr>
          <w:p w14:paraId="5AE9CE54" w14:textId="77777777" w:rsidR="00552336" w:rsidRDefault="00552336" w:rsidP="00CF6806">
            <w:pPr>
              <w:adjustRightInd w:val="0"/>
              <w:rPr>
                <w:rFonts w:cs="Segoe UI"/>
                <w:shd w:val="clear" w:color="auto" w:fill="FFFFFF"/>
              </w:rPr>
            </w:pPr>
            <w:r>
              <w:rPr>
                <w:rFonts w:cs="Segoe UI"/>
                <w:shd w:val="clear" w:color="auto" w:fill="FFFFFF"/>
              </w:rPr>
              <w:t>E-mail</w:t>
            </w:r>
          </w:p>
        </w:tc>
        <w:sdt>
          <w:sdtPr>
            <w:rPr>
              <w:rFonts w:cs="Segoe UI"/>
              <w:shd w:val="clear" w:color="auto" w:fill="FFFFFF"/>
            </w:rPr>
            <w:id w:val="-1998800641"/>
            <w:placeholder>
              <w:docPart w:val="0E293EB512684555832EDA980DEC0009"/>
            </w:placeholder>
            <w:showingPlcHdr/>
            <w:text/>
          </w:sdtPr>
          <w:sdtEndPr/>
          <w:sdtContent>
            <w:tc>
              <w:tcPr>
                <w:tcW w:w="3686" w:type="dxa"/>
              </w:tcPr>
              <w:p w14:paraId="569D6260" w14:textId="77777777" w:rsidR="00552336" w:rsidRDefault="00552336" w:rsidP="00CF6806">
                <w:pPr>
                  <w:adjustRightInd w:val="0"/>
                  <w:rPr>
                    <w:rFonts w:cs="Segoe UI"/>
                    <w:shd w:val="clear" w:color="auto" w:fill="FFFFFF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Segoe UI"/>
              <w:shd w:val="clear" w:color="auto" w:fill="FFFFFF"/>
            </w:rPr>
            <w:id w:val="1788696678"/>
            <w:placeholder>
              <w:docPart w:val="75138FAF95B04D3A93402CE71F970D17"/>
            </w:placeholder>
            <w:showingPlcHdr/>
            <w:text/>
          </w:sdtPr>
          <w:sdtEndPr/>
          <w:sdtContent>
            <w:tc>
              <w:tcPr>
                <w:tcW w:w="3781" w:type="dxa"/>
              </w:tcPr>
              <w:p w14:paraId="6ED3F25C" w14:textId="77777777" w:rsidR="00552336" w:rsidRDefault="00552336" w:rsidP="00CF6806">
                <w:pPr>
                  <w:adjustRightInd w:val="0"/>
                  <w:rPr>
                    <w:rFonts w:cs="Segoe UI"/>
                    <w:shd w:val="clear" w:color="auto" w:fill="FFFFFF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52336" w14:paraId="4F42A0D8" w14:textId="77777777" w:rsidTr="00613879">
        <w:tc>
          <w:tcPr>
            <w:tcW w:w="1696" w:type="dxa"/>
          </w:tcPr>
          <w:p w14:paraId="78B4DF49" w14:textId="77777777" w:rsidR="00552336" w:rsidRDefault="00552336" w:rsidP="00CF6806">
            <w:pPr>
              <w:adjustRightInd w:val="0"/>
              <w:rPr>
                <w:rFonts w:cs="Segoe UI"/>
                <w:shd w:val="clear" w:color="auto" w:fill="FFFFFF"/>
              </w:rPr>
            </w:pPr>
            <w:r>
              <w:rPr>
                <w:rFonts w:cs="Segoe UI"/>
                <w:shd w:val="clear" w:color="auto" w:fill="FFFFFF"/>
              </w:rPr>
              <w:t>Phone number</w:t>
            </w:r>
          </w:p>
        </w:tc>
        <w:sdt>
          <w:sdtPr>
            <w:rPr>
              <w:rFonts w:cs="Segoe UI"/>
              <w:shd w:val="clear" w:color="auto" w:fill="FFFFFF"/>
            </w:rPr>
            <w:id w:val="-1085538882"/>
            <w:placeholder>
              <w:docPart w:val="2432B60399254050B9904791A02F878A"/>
            </w:placeholder>
            <w:showingPlcHdr/>
            <w:text/>
          </w:sdtPr>
          <w:sdtEndPr/>
          <w:sdtContent>
            <w:tc>
              <w:tcPr>
                <w:tcW w:w="3686" w:type="dxa"/>
              </w:tcPr>
              <w:p w14:paraId="4DE6DFDE" w14:textId="77777777" w:rsidR="00552336" w:rsidRDefault="00552336" w:rsidP="00CF6806">
                <w:pPr>
                  <w:adjustRightInd w:val="0"/>
                  <w:rPr>
                    <w:rFonts w:cs="Segoe UI"/>
                    <w:shd w:val="clear" w:color="auto" w:fill="FFFFFF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Segoe UI"/>
              <w:shd w:val="clear" w:color="auto" w:fill="FFFFFF"/>
            </w:rPr>
            <w:id w:val="1784618151"/>
            <w:placeholder>
              <w:docPart w:val="8EA507400D46468B82D0C305BA951546"/>
            </w:placeholder>
            <w:showingPlcHdr/>
            <w:text/>
          </w:sdtPr>
          <w:sdtEndPr/>
          <w:sdtContent>
            <w:tc>
              <w:tcPr>
                <w:tcW w:w="3781" w:type="dxa"/>
              </w:tcPr>
              <w:p w14:paraId="2D27144D" w14:textId="77777777" w:rsidR="00552336" w:rsidRDefault="00552336" w:rsidP="00CF6806">
                <w:pPr>
                  <w:adjustRightInd w:val="0"/>
                  <w:rPr>
                    <w:rFonts w:cs="Segoe UI"/>
                    <w:shd w:val="clear" w:color="auto" w:fill="FFFFFF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A215443" w14:textId="77777777" w:rsidR="00CF6806" w:rsidRPr="00903832" w:rsidRDefault="00CF6806" w:rsidP="00CF6806">
      <w:pPr>
        <w:adjustRightInd w:val="0"/>
        <w:rPr>
          <w:rFonts w:asciiTheme="minorHAnsi" w:hAnsiTheme="minorHAnsi" w:cs="Segoe UI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3"/>
      </w:tblGrid>
      <w:tr w:rsidR="00552336" w14:paraId="18CABFEF" w14:textId="77777777" w:rsidTr="00552336">
        <w:tc>
          <w:tcPr>
            <w:tcW w:w="9163" w:type="dxa"/>
          </w:tcPr>
          <w:p w14:paraId="7BAA675A" w14:textId="4BD85C1C" w:rsidR="00552336" w:rsidRPr="00552336" w:rsidRDefault="00552336" w:rsidP="00552336">
            <w:pPr>
              <w:pStyle w:val="ListParagraph"/>
              <w:numPr>
                <w:ilvl w:val="0"/>
                <w:numId w:val="6"/>
              </w:numPr>
              <w:ind w:left="306" w:right="-153"/>
              <w:rPr>
                <w:rFonts w:cs="Segoe UI"/>
                <w:b/>
                <w:bCs/>
              </w:rPr>
            </w:pPr>
            <w:r w:rsidRPr="00552336">
              <w:rPr>
                <w:rFonts w:cs="Segoe UI"/>
                <w:b/>
                <w:bCs/>
              </w:rPr>
              <w:t>Acknowledgement of Student Categor</w:t>
            </w:r>
            <w:r w:rsidR="007965CA">
              <w:rPr>
                <w:rFonts w:cs="Segoe UI"/>
                <w:b/>
                <w:bCs/>
              </w:rPr>
              <w:t>y</w:t>
            </w:r>
            <w:r w:rsidRPr="00552336">
              <w:rPr>
                <w:rFonts w:cs="Segoe UI"/>
                <w:b/>
                <w:bCs/>
              </w:rPr>
              <w:t xml:space="preserve"> and Financial Implications </w:t>
            </w:r>
          </w:p>
          <w:p w14:paraId="534BDFCE" w14:textId="77777777" w:rsidR="00552336" w:rsidRDefault="00552336" w:rsidP="00552336">
            <w:pPr>
              <w:adjustRightInd w:val="0"/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</w:pPr>
          </w:p>
          <w:p w14:paraId="438AA224" w14:textId="49B31ED8" w:rsidR="00552336" w:rsidRPr="007965CA" w:rsidRDefault="00552336" w:rsidP="00552336">
            <w:pPr>
              <w:adjustRightInd w:val="0"/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</w:pPr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 xml:space="preserve">I hereby acknowledge that </w:t>
            </w:r>
            <w:r w:rsidR="007965CA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 xml:space="preserve">I am applying for a Self-funded </w:t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 xml:space="preserve">place on the Erasmus Mundus Global-MINDS Master’s </w:t>
            </w:r>
            <w:proofErr w:type="spellStart"/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>Programme</w:t>
            </w:r>
            <w:proofErr w:type="spellEnd"/>
            <w:r w:rsidR="007965CA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>.</w:t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 xml:space="preserve"> If admitted as a self-funded student, I acknowledge that I will be responsible for covering all my expenses, including tuition fees. The fees are €18,000 for the two-year </w:t>
            </w:r>
            <w:proofErr w:type="spellStart"/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>program</w:t>
            </w:r>
            <w:r>
              <w:rPr>
                <w:rFonts w:eastAsia="Times New Roman" w:cs="Segoe UI"/>
                <w:shd w:val="clear" w:color="auto" w:fill="FFFFFF"/>
              </w:rPr>
              <w:t>me</w:t>
            </w:r>
            <w:proofErr w:type="spellEnd"/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 xml:space="preserve"> for non-EU citizens, and €</w:t>
            </w:r>
            <w:proofErr w:type="gramStart"/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>9,000  for</w:t>
            </w:r>
            <w:proofErr w:type="gramEnd"/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 xml:space="preserve"> citizens of European Union countries or of the </w:t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</w:rPr>
              <w:t xml:space="preserve">3rd countries associated to the </w:t>
            </w:r>
            <w:proofErr w:type="spellStart"/>
            <w:r w:rsidRPr="00903832">
              <w:rPr>
                <w:rFonts w:asciiTheme="minorHAnsi" w:eastAsia="Times New Roman" w:hAnsiTheme="minorHAnsi" w:cs="Segoe UI"/>
                <w:sz w:val="24"/>
                <w:szCs w:val="24"/>
              </w:rPr>
              <w:t>program</w:t>
            </w:r>
            <w:r>
              <w:rPr>
                <w:rFonts w:eastAsia="Times New Roman" w:cs="Segoe UI"/>
              </w:rPr>
              <w:t>me</w:t>
            </w:r>
            <w:proofErr w:type="spellEnd"/>
            <w:r>
              <w:rPr>
                <w:rFonts w:eastAsia="Times New Roman" w:cs="Segoe UI"/>
              </w:rPr>
              <w:t>,</w:t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</w:rPr>
              <w:t xml:space="preserve"> North Macedonia, Serbia, Iceland, Liechtenstein, Norway, Türkiye</w:t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>. </w:t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</w:rPr>
              <w:br/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</w:rPr>
              <w:br/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>By submitting this form, </w:t>
            </w:r>
            <w:r w:rsidRPr="00903832"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  <w:t xml:space="preserve">I confirm that I understand and accept these conditions and that my application </w:t>
            </w:r>
            <w:r w:rsidR="007965CA"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  <w:t>will</w:t>
            </w:r>
            <w:r w:rsidRPr="00903832"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  <w:t xml:space="preserve"> be considered for </w:t>
            </w:r>
            <w:r w:rsidR="007965CA"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  <w:t>a self-funded position.</w:t>
            </w:r>
            <w:r w:rsidRPr="00903832"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  <w:t xml:space="preserve"> </w:t>
            </w:r>
            <w:r w:rsidRPr="00903832"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  <w:br/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 xml:space="preserve">I understand that it is my responsibility to calculate and assess the financial feasibility of the </w:t>
            </w:r>
            <w:proofErr w:type="spellStart"/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>program</w:t>
            </w:r>
            <w:r>
              <w:rPr>
                <w:rFonts w:eastAsia="Times New Roman" w:cs="Segoe UI"/>
                <w:shd w:val="clear" w:color="auto" w:fill="FFFFFF"/>
              </w:rPr>
              <w:t>me</w:t>
            </w:r>
            <w:proofErr w:type="spellEnd"/>
            <w:r w:rsidRPr="00903832"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  <w:t>.  I can r</w:t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</w:rPr>
              <w:t xml:space="preserve">ead more about the costs of taking this </w:t>
            </w:r>
            <w:r w:rsidRPr="00903832">
              <w:rPr>
                <w:rFonts w:eastAsia="Times New Roman" w:cs="Segoe UI"/>
              </w:rPr>
              <w:t>master’s</w:t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</w:rPr>
              <w:t xml:space="preserve"> </w:t>
            </w:r>
            <w:proofErr w:type="spellStart"/>
            <w:r w:rsidRPr="00903832">
              <w:rPr>
                <w:rFonts w:asciiTheme="minorHAnsi" w:eastAsia="Times New Roman" w:hAnsiTheme="minorHAnsi" w:cs="Segoe UI"/>
                <w:sz w:val="24"/>
                <w:szCs w:val="24"/>
              </w:rPr>
              <w:t>program</w:t>
            </w:r>
            <w:r>
              <w:rPr>
                <w:rFonts w:eastAsia="Times New Roman" w:cs="Segoe UI"/>
              </w:rPr>
              <w:t>me</w:t>
            </w:r>
            <w:proofErr w:type="spellEnd"/>
            <w:r w:rsidRPr="00903832">
              <w:rPr>
                <w:rFonts w:asciiTheme="minorHAnsi" w:eastAsia="Times New Roman" w:hAnsiTheme="minorHAnsi" w:cs="Segoe UI"/>
                <w:sz w:val="24"/>
                <w:szCs w:val="24"/>
              </w:rPr>
              <w:t xml:space="preserve"> here: </w:t>
            </w:r>
            <w:hyperlink r:id="rId10" w:history="1">
              <w:r w:rsidRPr="003273DA">
                <w:rPr>
                  <w:rStyle w:val="Hyperlink"/>
                  <w:rFonts w:eastAsia="Times New Roman" w:cs="Segoe UI"/>
                </w:rPr>
                <w:t>https://global-minds.eu/budget-simulator/</w:t>
              </w:r>
            </w:hyperlink>
            <w:r>
              <w:rPr>
                <w:rFonts w:eastAsia="Times New Roman" w:cs="Segoe UI"/>
              </w:rPr>
              <w:t xml:space="preserve"> </w:t>
            </w:r>
            <w:r w:rsidRPr="00903832">
              <w:rPr>
                <w:rFonts w:asciiTheme="minorHAnsi" w:eastAsia="Times New Roman" w:hAnsiTheme="minorHAnsi" w:cs="Segoe UI"/>
                <w:sz w:val="24"/>
                <w:szCs w:val="24"/>
              </w:rPr>
              <w:t> </w:t>
            </w:r>
          </w:p>
          <w:p w14:paraId="387B0716" w14:textId="77777777" w:rsidR="00613879" w:rsidRDefault="00613879" w:rsidP="00552336">
            <w:pPr>
              <w:adjustRightInd w:val="0"/>
              <w:rPr>
                <w:rFonts w:eastAsia="Times New Roman" w:cs="Segoe UI"/>
              </w:rPr>
            </w:pPr>
          </w:p>
          <w:p w14:paraId="7E74CFB5" w14:textId="77777777" w:rsidR="00613879" w:rsidRDefault="00552336" w:rsidP="007965CA">
            <w:pPr>
              <w:adjustRightInd w:val="0"/>
              <w:rPr>
                <w:rFonts w:asciiTheme="minorHAnsi" w:eastAsia="Times New Roman" w:hAnsiTheme="minorHAnsi" w:cs="Segoe UI"/>
                <w:b/>
                <w:bCs/>
                <w:i/>
                <w:iCs/>
                <w:sz w:val="24"/>
                <w:szCs w:val="24"/>
              </w:rPr>
            </w:pPr>
            <w:r w:rsidRPr="00903832">
              <w:rPr>
                <w:rFonts w:asciiTheme="minorHAnsi" w:eastAsia="Times New Roman" w:hAnsiTheme="minorHAnsi" w:cs="Segoe UI"/>
                <w:b/>
                <w:bCs/>
                <w:i/>
                <w:iCs/>
                <w:sz w:val="24"/>
                <w:szCs w:val="24"/>
              </w:rPr>
              <w:t>Please tick the box</w:t>
            </w:r>
          </w:p>
          <w:p w14:paraId="6251525B" w14:textId="77777777" w:rsidR="007965CA" w:rsidRPr="00613879" w:rsidRDefault="00CB07B1" w:rsidP="007965CA">
            <w:pPr>
              <w:widowControl/>
              <w:adjustRightInd w:val="0"/>
              <w:contextualSpacing/>
              <w:rPr>
                <w:rFonts w:asciiTheme="minorHAnsi" w:hAnsiTheme="minorHAnsi" w:cs="Segoe UI"/>
                <w:sz w:val="24"/>
                <w:szCs w:val="24"/>
              </w:rPr>
            </w:pPr>
            <w:sdt>
              <w:sdtPr>
                <w:rPr>
                  <w:rFonts w:asciiTheme="minorHAnsi" w:hAnsiTheme="minorHAnsi" w:cs="Segoe UI"/>
                  <w:sz w:val="24"/>
                  <w:szCs w:val="24"/>
                  <w:shd w:val="clear" w:color="auto" w:fill="FFFFFF"/>
                </w:rPr>
                <w:id w:val="-1366816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65CA">
                  <w:rPr>
                    <w:rFonts w:ascii="MS Gothic" w:eastAsia="MS Gothic" w:hAnsi="MS Gothic" w:cs="Segoe UI" w:hint="eastAsia"/>
                    <w:sz w:val="24"/>
                    <w:szCs w:val="24"/>
                    <w:shd w:val="clear" w:color="auto" w:fill="FFFFFF"/>
                  </w:rPr>
                  <w:t>☐</w:t>
                </w:r>
              </w:sdtContent>
            </w:sdt>
            <w:r w:rsidR="007965CA" w:rsidRPr="00613879">
              <w:rPr>
                <w:rFonts w:asciiTheme="minorHAnsi" w:hAnsiTheme="minorHAnsi" w:cs="Segoe UI"/>
                <w:sz w:val="24"/>
                <w:szCs w:val="24"/>
                <w:shd w:val="clear" w:color="auto" w:fill="FFFFFF"/>
              </w:rPr>
              <w:t>I want to apply for a self-funded position</w:t>
            </w:r>
          </w:p>
          <w:p w14:paraId="38BF2A69" w14:textId="731DC3CB" w:rsidR="007965CA" w:rsidRPr="00552336" w:rsidRDefault="007965CA" w:rsidP="007965CA">
            <w:pPr>
              <w:adjustRightInd w:val="0"/>
              <w:rPr>
                <w:rFonts w:asciiTheme="minorHAnsi" w:eastAsia="Times New Roman" w:hAnsiTheme="minorHAnsi" w:cs="Segoe UI"/>
                <w:sz w:val="24"/>
                <w:szCs w:val="24"/>
                <w:shd w:val="clear" w:color="auto" w:fill="FFFFFF"/>
              </w:rPr>
            </w:pPr>
          </w:p>
        </w:tc>
      </w:tr>
    </w:tbl>
    <w:p w14:paraId="0EE2483E" w14:textId="77777777" w:rsidR="001A5244" w:rsidRDefault="001A5244" w:rsidP="00CF6806">
      <w:pPr>
        <w:adjustRightInd w:val="0"/>
        <w:rPr>
          <w:rFonts w:asciiTheme="minorHAnsi" w:hAnsiTheme="minorHAnsi" w:cs="Segoe UI"/>
          <w:sz w:val="24"/>
          <w:szCs w:val="24"/>
          <w:shd w:val="clear" w:color="auto" w:fill="FFFFFF"/>
        </w:rPr>
      </w:pPr>
    </w:p>
    <w:p w14:paraId="19FA2660" w14:textId="77777777" w:rsidR="001A5244" w:rsidRPr="00903832" w:rsidRDefault="001A5244" w:rsidP="00CF6806">
      <w:pPr>
        <w:adjustRightInd w:val="0"/>
        <w:rPr>
          <w:rFonts w:asciiTheme="minorHAnsi" w:hAnsiTheme="minorHAnsi" w:cs="Segoe UI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3"/>
      </w:tblGrid>
      <w:tr w:rsidR="00552336" w14:paraId="5BFB898B" w14:textId="77777777" w:rsidTr="00552336">
        <w:tc>
          <w:tcPr>
            <w:tcW w:w="9163" w:type="dxa"/>
          </w:tcPr>
          <w:p w14:paraId="2C9EFF07" w14:textId="77777777" w:rsidR="00552336" w:rsidRDefault="00552336" w:rsidP="00552336">
            <w:pPr>
              <w:pStyle w:val="ListParagraph"/>
              <w:numPr>
                <w:ilvl w:val="0"/>
                <w:numId w:val="6"/>
              </w:numPr>
              <w:ind w:left="306" w:right="-153"/>
              <w:rPr>
                <w:rFonts w:cs="Segoe UI"/>
              </w:rPr>
            </w:pPr>
            <w:r w:rsidRPr="00552336">
              <w:rPr>
                <w:rFonts w:cs="Segoe UI"/>
              </w:rPr>
              <w:t>I hereby certify that the information provided in this application is accurate and complete to the best of my knowledge. I understand that any false information may result in the rejection of my application or withdrawal of admission.</w:t>
            </w:r>
          </w:p>
          <w:sdt>
            <w:sdtPr>
              <w:rPr>
                <w:rFonts w:cs="Segoe UI"/>
              </w:rPr>
              <w:id w:val="-471520384"/>
              <w:placeholder>
                <w:docPart w:val="D7BE564E96884DB18806FAD28221D59F"/>
              </w:placeholder>
              <w:showingPlcHdr/>
              <w:dropDownList>
                <w:listItem w:value="Choose an item."/>
                <w:listItem w:displayText="Yes" w:value="Yes"/>
                <w:listItem w:displayText="No - do not consider my application" w:value="No - do not consider my application"/>
              </w:dropDownList>
            </w:sdtPr>
            <w:sdtEndPr/>
            <w:sdtContent>
              <w:p w14:paraId="6AAA7453" w14:textId="77777777" w:rsidR="00395767" w:rsidRDefault="00613879" w:rsidP="00395767">
                <w:pPr>
                  <w:ind w:left="-54" w:right="-153"/>
                  <w:rPr>
                    <w:rFonts w:cs="Segoe UI"/>
                  </w:rPr>
                </w:pPr>
                <w:r w:rsidRPr="003273DA">
                  <w:rPr>
                    <w:rStyle w:val="PlaceholderText"/>
                  </w:rPr>
                  <w:t>Choose an item.</w:t>
                </w:r>
              </w:p>
            </w:sdtContent>
          </w:sdt>
          <w:p w14:paraId="283D8A9E" w14:textId="77777777" w:rsidR="00395767" w:rsidRPr="00395767" w:rsidRDefault="00395767" w:rsidP="00395767">
            <w:pPr>
              <w:ind w:left="-54" w:right="-153"/>
              <w:rPr>
                <w:rFonts w:cs="Segoe UI"/>
              </w:rPr>
            </w:pPr>
          </w:p>
        </w:tc>
      </w:tr>
    </w:tbl>
    <w:p w14:paraId="5BD87189" w14:textId="77777777" w:rsidR="00CF6806" w:rsidRPr="00903832" w:rsidRDefault="00CF6806" w:rsidP="00CF6806">
      <w:pPr>
        <w:adjustRightInd w:val="0"/>
        <w:rPr>
          <w:rFonts w:asciiTheme="minorHAnsi" w:hAnsiTheme="minorHAnsi" w:cs="Segoe U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333"/>
      </w:tblGrid>
      <w:tr w:rsidR="000D552F" w14:paraId="043D276B" w14:textId="77777777" w:rsidTr="000D552F">
        <w:tc>
          <w:tcPr>
            <w:tcW w:w="2830" w:type="dxa"/>
          </w:tcPr>
          <w:p w14:paraId="19887F05" w14:textId="77777777" w:rsidR="000D552F" w:rsidRDefault="000D552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Place and date</w:t>
            </w:r>
          </w:p>
        </w:tc>
        <w:sdt>
          <w:sdtPr>
            <w:rPr>
              <w:rFonts w:ascii="Calibri" w:hAnsi="Calibri" w:cs="Calibri"/>
            </w:rPr>
            <w:id w:val="-912007153"/>
            <w:placeholder>
              <w:docPart w:val="9BCB1051B7C04536ACD7AA59CC37A353"/>
            </w:placeholder>
            <w:showingPlcHdr/>
            <w:text/>
          </w:sdtPr>
          <w:sdtEndPr/>
          <w:sdtContent>
            <w:tc>
              <w:tcPr>
                <w:tcW w:w="6333" w:type="dxa"/>
              </w:tcPr>
              <w:p w14:paraId="247DAC06" w14:textId="77777777" w:rsidR="000D552F" w:rsidRDefault="000D552F">
                <w:pPr>
                  <w:rPr>
                    <w:rFonts w:ascii="Calibri" w:hAnsi="Calibri" w:cs="Calibri"/>
                  </w:rPr>
                </w:pPr>
                <w:r w:rsidRPr="003273D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D552F" w14:paraId="6B6827EF" w14:textId="77777777" w:rsidTr="000D552F">
        <w:tc>
          <w:tcPr>
            <w:tcW w:w="2830" w:type="dxa"/>
          </w:tcPr>
          <w:p w14:paraId="391DE10E" w14:textId="77777777" w:rsidR="000D552F" w:rsidRDefault="000D552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Signature</w:t>
            </w:r>
          </w:p>
        </w:tc>
        <w:sdt>
          <w:sdtPr>
            <w:rPr>
              <w:rFonts w:ascii="Calibri" w:hAnsi="Calibri" w:cs="Calibri"/>
            </w:rPr>
            <w:id w:val="1400865796"/>
            <w:showingPlcHdr/>
            <w:picture/>
          </w:sdtPr>
          <w:sdtEndPr/>
          <w:sdtContent>
            <w:tc>
              <w:tcPr>
                <w:tcW w:w="6333" w:type="dxa"/>
              </w:tcPr>
              <w:p w14:paraId="4A4F9DDE" w14:textId="77777777" w:rsidR="000D552F" w:rsidRDefault="000D552F">
                <w:pPr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  <w:noProof/>
                  </w:rPr>
                  <w:drawing>
                    <wp:inline distT="0" distB="0" distL="0" distR="0" wp14:anchorId="0CAC525E" wp14:editId="49E08A42">
                      <wp:extent cx="685800" cy="68580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5D0F74F" w14:textId="77777777" w:rsidR="00BA1B59" w:rsidRDefault="00BA1B59">
      <w:pPr>
        <w:rPr>
          <w:rFonts w:ascii="Calibri" w:hAnsi="Calibri" w:cs="Calibri"/>
        </w:rPr>
      </w:pPr>
    </w:p>
    <w:sectPr w:rsidR="00BA1B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0"/>
      <w:pgMar w:top="1985" w:right="1137" w:bottom="2268" w:left="1600" w:header="4" w:footer="19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66052" w14:textId="77777777" w:rsidR="00F63B25" w:rsidRDefault="00F63B25">
      <w:r>
        <w:separator/>
      </w:r>
    </w:p>
  </w:endnote>
  <w:endnote w:type="continuationSeparator" w:id="0">
    <w:p w14:paraId="4BE571AB" w14:textId="77777777" w:rsidR="00F63B25" w:rsidRDefault="00F63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emibold">
    <w:altName w:val="Segoe UI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rgan Sans Reg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1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A4FB0" w14:textId="77777777" w:rsidR="00751D74" w:rsidRDefault="00751D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text" w:horzAnchor="margin" w:tblpXSpec="center" w:tblpY="379"/>
      <w:tblW w:w="10241" w:type="dxa"/>
      <w:tblLayout w:type="fixed"/>
      <w:tblLook w:val="04A0" w:firstRow="1" w:lastRow="0" w:firstColumn="1" w:lastColumn="0" w:noHBand="0" w:noVBand="1"/>
    </w:tblPr>
    <w:tblGrid>
      <w:gridCol w:w="2560"/>
      <w:gridCol w:w="2560"/>
      <w:gridCol w:w="2560"/>
      <w:gridCol w:w="2561"/>
    </w:tblGrid>
    <w:tr w:rsidR="00BA1B59" w14:paraId="20C9C171" w14:textId="77777777">
      <w:trPr>
        <w:trHeight w:val="998"/>
      </w:trPr>
      <w:tc>
        <w:tcPr>
          <w:tcW w:w="2560" w:type="dxa"/>
          <w:shd w:val="clear" w:color="auto" w:fill="auto"/>
        </w:tcPr>
        <w:p w14:paraId="26ED7297" w14:textId="77777777" w:rsidR="00BA1B59" w:rsidRDefault="00151A1B">
          <w:pPr>
            <w:tabs>
              <w:tab w:val="left" w:pos="6900"/>
            </w:tabs>
            <w:rPr>
              <w:rFonts w:ascii="Morgan Sans Regular" w:eastAsia="Calibri" w:hAnsi="Morgan Sans Regular" w:cs="Times New Roman"/>
              <w:b/>
              <w:sz w:val="16"/>
              <w:szCs w:val="16"/>
              <w:lang w:val="pt-BR"/>
            </w:rPr>
          </w:pPr>
          <w:r>
            <w:rPr>
              <w:rFonts w:ascii="Calibri" w:eastAsia="Calibri" w:hAnsi="Calibri" w:cs="Times New Roman"/>
              <w:noProof/>
              <w:lang w:val="pt-PT"/>
            </w:rPr>
            <w:drawing>
              <wp:anchor distT="0" distB="0" distL="114300" distR="114300" simplePos="0" relativeHeight="251662336" behindDoc="1" locked="0" layoutInCell="1" allowOverlap="1" wp14:anchorId="22ACD50B" wp14:editId="5B75CA0E">
                <wp:simplePos x="0" y="0"/>
                <wp:positionH relativeFrom="column">
                  <wp:posOffset>20320</wp:posOffset>
                </wp:positionH>
                <wp:positionV relativeFrom="paragraph">
                  <wp:posOffset>50165</wp:posOffset>
                </wp:positionV>
                <wp:extent cx="1328420" cy="608965"/>
                <wp:effectExtent l="0" t="0" r="0" b="0"/>
                <wp:wrapTight wrapText="bothSides">
                  <wp:wrapPolygon edited="0">
                    <wp:start x="0" y="0"/>
                    <wp:lineTo x="0" y="20947"/>
                    <wp:lineTo x="21373" y="20947"/>
                    <wp:lineTo x="21373" y="0"/>
                    <wp:lineTo x="0" y="0"/>
                  </wp:wrapPolygon>
                </wp:wrapTight>
                <wp:docPr id="20" name="Picture 4" descr="A green logo with white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4" descr="A green logo with white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8420" cy="608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60" w:type="dxa"/>
          <w:shd w:val="clear" w:color="auto" w:fill="auto"/>
        </w:tcPr>
        <w:p w14:paraId="7E51CFDC" w14:textId="77777777" w:rsidR="00BA1B59" w:rsidRDefault="00151A1B">
          <w:pPr>
            <w:tabs>
              <w:tab w:val="left" w:pos="6900"/>
            </w:tabs>
            <w:rPr>
              <w:rFonts w:ascii="Morgan Sans Regular" w:hAnsi="Morgan Sans Regular"/>
              <w:b/>
              <w:sz w:val="16"/>
              <w:szCs w:val="16"/>
              <w:lang w:val="pt-BR"/>
            </w:rPr>
          </w:pPr>
          <w:r>
            <w:rPr>
              <w:rFonts w:ascii="Calibri" w:hAnsi="Calibri" w:cs="Calibri"/>
              <w:noProof/>
              <w:color w:val="00B050"/>
              <w:sz w:val="18"/>
              <w:szCs w:val="18"/>
              <w:lang w:val="pt-PT"/>
            </w:rPr>
            <w:drawing>
              <wp:anchor distT="0" distB="0" distL="114300" distR="114300" simplePos="0" relativeHeight="251659264" behindDoc="1" locked="0" layoutInCell="1" allowOverlap="1" wp14:anchorId="50D56ABA" wp14:editId="266C5423">
                <wp:simplePos x="0" y="0"/>
                <wp:positionH relativeFrom="column">
                  <wp:posOffset>-68580</wp:posOffset>
                </wp:positionH>
                <wp:positionV relativeFrom="paragraph">
                  <wp:posOffset>149225</wp:posOffset>
                </wp:positionV>
                <wp:extent cx="1606550" cy="542925"/>
                <wp:effectExtent l="0" t="0" r="0" b="0"/>
                <wp:wrapTight wrapText="bothSides">
                  <wp:wrapPolygon edited="0">
                    <wp:start x="1025" y="4547"/>
                    <wp:lineTo x="1025" y="16674"/>
                    <wp:lineTo x="18185" y="16674"/>
                    <wp:lineTo x="19722" y="13642"/>
                    <wp:lineTo x="18953" y="6821"/>
                    <wp:lineTo x="8964" y="4547"/>
                    <wp:lineTo x="1025" y="4547"/>
                  </wp:wrapPolygon>
                </wp:wrapTight>
                <wp:docPr id="17" name="Picture 2" descr="A black background with a black squar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2" descr="A black background with a black square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293" b="242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6550" cy="542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60" w:type="dxa"/>
          <w:shd w:val="clear" w:color="auto" w:fill="auto"/>
        </w:tcPr>
        <w:p w14:paraId="23A0364A" w14:textId="77777777" w:rsidR="00BA1B59" w:rsidRDefault="00151A1B">
          <w:pPr>
            <w:tabs>
              <w:tab w:val="left" w:pos="6900"/>
            </w:tabs>
            <w:rPr>
              <w:rFonts w:ascii="Morgan Sans Regular" w:hAnsi="Morgan Sans Regular"/>
              <w:b/>
              <w:sz w:val="16"/>
              <w:szCs w:val="16"/>
              <w:lang w:val="en-GB"/>
            </w:rPr>
          </w:pPr>
          <w:r>
            <w:rPr>
              <w:rFonts w:ascii="Calibri" w:hAnsi="Calibri" w:cs="Calibri"/>
              <w:b/>
              <w:bCs/>
              <w:noProof/>
              <w:color w:val="005844"/>
              <w:sz w:val="18"/>
              <w:szCs w:val="18"/>
              <w:lang w:val="pt-PT"/>
            </w:rPr>
            <w:drawing>
              <wp:anchor distT="0" distB="0" distL="114300" distR="114300" simplePos="0" relativeHeight="251661312" behindDoc="1" locked="0" layoutInCell="1" allowOverlap="1" wp14:anchorId="24E49224" wp14:editId="6FC7373B">
                <wp:simplePos x="0" y="0"/>
                <wp:positionH relativeFrom="column">
                  <wp:posOffset>-1270</wp:posOffset>
                </wp:positionH>
                <wp:positionV relativeFrom="paragraph">
                  <wp:posOffset>25400</wp:posOffset>
                </wp:positionV>
                <wp:extent cx="1472565" cy="666750"/>
                <wp:effectExtent l="0" t="0" r="0" b="0"/>
                <wp:wrapTight wrapText="bothSides">
                  <wp:wrapPolygon edited="0">
                    <wp:start x="0" y="0"/>
                    <wp:lineTo x="0" y="20983"/>
                    <wp:lineTo x="21237" y="20983"/>
                    <wp:lineTo x="21237" y="0"/>
                    <wp:lineTo x="0" y="0"/>
                  </wp:wrapPolygon>
                </wp:wrapTight>
                <wp:docPr id="19" name="Picture 1" descr="A logo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" descr="A logo with black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10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2565" cy="666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61" w:type="dxa"/>
          <w:shd w:val="clear" w:color="auto" w:fill="auto"/>
        </w:tcPr>
        <w:p w14:paraId="544F8907" w14:textId="77777777" w:rsidR="00BA1B59" w:rsidRDefault="00151A1B">
          <w:pPr>
            <w:tabs>
              <w:tab w:val="left" w:pos="6900"/>
            </w:tabs>
            <w:rPr>
              <w:rFonts w:ascii="Morgan Sans Regular" w:hAnsi="Morgan Sans Regular"/>
              <w:b/>
              <w:sz w:val="16"/>
              <w:szCs w:val="16"/>
              <w:lang w:val="en-GB"/>
            </w:rPr>
          </w:pPr>
          <w:r>
            <w:rPr>
              <w:rFonts w:ascii="Calibri" w:hAnsi="Calibri" w:cs="Calibri"/>
              <w:noProof/>
              <w:color w:val="00B050"/>
              <w:sz w:val="18"/>
              <w:szCs w:val="18"/>
              <w:lang w:val="pt-PT"/>
            </w:rPr>
            <w:drawing>
              <wp:anchor distT="0" distB="0" distL="114300" distR="114300" simplePos="0" relativeHeight="251660288" behindDoc="1" locked="0" layoutInCell="1" allowOverlap="1" wp14:anchorId="489ECF90" wp14:editId="0F8DAE58">
                <wp:simplePos x="0" y="0"/>
                <wp:positionH relativeFrom="column">
                  <wp:posOffset>-10795</wp:posOffset>
                </wp:positionH>
                <wp:positionV relativeFrom="paragraph">
                  <wp:posOffset>25400</wp:posOffset>
                </wp:positionV>
                <wp:extent cx="1604010" cy="607695"/>
                <wp:effectExtent l="0" t="0" r="0" b="0"/>
                <wp:wrapTight wrapText="bothSides">
                  <wp:wrapPolygon edited="0">
                    <wp:start x="3078" y="3386"/>
                    <wp:lineTo x="1796" y="7448"/>
                    <wp:lineTo x="1026" y="11511"/>
                    <wp:lineTo x="1283" y="15574"/>
                    <wp:lineTo x="2822" y="19636"/>
                    <wp:lineTo x="3078" y="20991"/>
                    <wp:lineTo x="5131" y="20991"/>
                    <wp:lineTo x="8209" y="19636"/>
                    <wp:lineTo x="16675" y="16928"/>
                    <wp:lineTo x="16418" y="15574"/>
                    <wp:lineTo x="20010" y="10157"/>
                    <wp:lineTo x="19240" y="7448"/>
                    <wp:lineTo x="5644" y="3386"/>
                    <wp:lineTo x="3078" y="3386"/>
                  </wp:wrapPolygon>
                </wp:wrapTight>
                <wp:docPr id="18" name="Picture 5" descr="A black background with a black squar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5" descr="A black background with a black square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67" t="21738" r="11433" b="291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4010" cy="607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0A48AAB6" w14:textId="77777777" w:rsidR="00BA1B59" w:rsidRDefault="00BA1B59">
          <w:pPr>
            <w:tabs>
              <w:tab w:val="left" w:pos="6900"/>
            </w:tabs>
            <w:rPr>
              <w:rFonts w:ascii="Morgan Sans Regular" w:hAnsi="Morgan Sans Regular"/>
              <w:b/>
              <w:sz w:val="16"/>
              <w:szCs w:val="16"/>
            </w:rPr>
          </w:pPr>
        </w:p>
      </w:tc>
    </w:tr>
  </w:tbl>
  <w:p w14:paraId="770EBDCD" w14:textId="77777777" w:rsidR="00BA1B59" w:rsidRDefault="00BA1B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10D50" w14:textId="77777777" w:rsidR="00751D74" w:rsidRDefault="00751D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D123D" w14:textId="77777777" w:rsidR="00F63B25" w:rsidRDefault="00F63B25">
      <w:r>
        <w:separator/>
      </w:r>
    </w:p>
  </w:footnote>
  <w:footnote w:type="continuationSeparator" w:id="0">
    <w:p w14:paraId="2A97102D" w14:textId="77777777" w:rsidR="00F63B25" w:rsidRDefault="00F63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4B9F9" w14:textId="77777777" w:rsidR="00751D74" w:rsidRDefault="00751D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text" w:horzAnchor="margin" w:tblpXSpec="center" w:tblpY="379"/>
      <w:tblW w:w="11050" w:type="dxa"/>
      <w:tblLayout w:type="fixed"/>
      <w:tblLook w:val="04A0" w:firstRow="1" w:lastRow="0" w:firstColumn="1" w:lastColumn="0" w:noHBand="0" w:noVBand="1"/>
    </w:tblPr>
    <w:tblGrid>
      <w:gridCol w:w="3369"/>
      <w:gridCol w:w="7681"/>
    </w:tblGrid>
    <w:tr w:rsidR="00BA1B59" w14:paraId="112D9488" w14:textId="77777777">
      <w:trPr>
        <w:trHeight w:val="289"/>
      </w:trPr>
      <w:tc>
        <w:tcPr>
          <w:tcW w:w="3369" w:type="dxa"/>
          <w:shd w:val="clear" w:color="auto" w:fill="auto"/>
        </w:tcPr>
        <w:p w14:paraId="6E8AB942" w14:textId="77777777" w:rsidR="00BA1B59" w:rsidRDefault="00151A1B">
          <w:pPr>
            <w:tabs>
              <w:tab w:val="left" w:pos="6900"/>
            </w:tabs>
            <w:jc w:val="center"/>
            <w:rPr>
              <w:rFonts w:asciiTheme="minorHAnsi" w:hAnsiTheme="minorHAnsi" w:cstheme="minorHAnsi"/>
              <w:b/>
              <w:color w:val="005844"/>
              <w:sz w:val="18"/>
              <w:szCs w:val="18"/>
              <w:lang w:val="pt-BR"/>
            </w:rPr>
          </w:pPr>
          <w:r>
            <w:rPr>
              <w:b/>
              <w:bCs/>
              <w:noProof/>
              <w:color w:val="005844"/>
              <w:sz w:val="18"/>
              <w:szCs w:val="18"/>
            </w:rPr>
            <w:drawing>
              <wp:inline distT="0" distB="0" distL="0" distR="0" wp14:anchorId="17BE4628" wp14:editId="79963B21">
                <wp:extent cx="1816100" cy="679450"/>
                <wp:effectExtent l="0" t="0" r="0" b="0"/>
                <wp:docPr id="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4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61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1" w:type="dxa"/>
          <w:shd w:val="clear" w:color="auto" w:fill="auto"/>
          <w:vAlign w:val="center"/>
        </w:tcPr>
        <w:p w14:paraId="5AF2016D" w14:textId="77777777" w:rsidR="00BA1B59" w:rsidRDefault="00151A1B">
          <w:pPr>
            <w:tabs>
              <w:tab w:val="left" w:pos="500"/>
              <w:tab w:val="center" w:pos="4536"/>
            </w:tabs>
            <w:ind w:right="-466"/>
            <w:rPr>
              <w:rFonts w:ascii="Calibri" w:hAnsi="Calibri" w:cs="Calibri"/>
              <w:b/>
              <w:bCs/>
              <w:color w:val="005844"/>
              <w:sz w:val="12"/>
              <w:szCs w:val="12"/>
            </w:rPr>
          </w:pPr>
          <w:r>
            <w:rPr>
              <w:rFonts w:ascii="Calibri" w:hAnsi="Calibri" w:cs="Calibri"/>
              <w:b/>
              <w:bCs/>
              <w:noProof/>
              <w:color w:val="005844"/>
              <w:sz w:val="12"/>
              <w:szCs w:val="12"/>
            </w:rPr>
            <w:drawing>
              <wp:anchor distT="0" distB="0" distL="114300" distR="114300" simplePos="0" relativeHeight="251663360" behindDoc="0" locked="0" layoutInCell="1" allowOverlap="1" wp14:anchorId="13674F96" wp14:editId="7D64E4DC">
                <wp:simplePos x="0" y="0"/>
                <wp:positionH relativeFrom="column">
                  <wp:posOffset>2581275</wp:posOffset>
                </wp:positionH>
                <wp:positionV relativeFrom="paragraph">
                  <wp:posOffset>-181610</wp:posOffset>
                </wp:positionV>
                <wp:extent cx="1506220" cy="315595"/>
                <wp:effectExtent l="0" t="0" r="0" b="8255"/>
                <wp:wrapSquare wrapText="bothSides"/>
                <wp:docPr id="477704624" name="Picture 1" descr="Blue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7704624" name="Picture 1" descr="Blue text on a white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6220" cy="315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1CA7E865" w14:textId="77777777" w:rsidR="00BA1B59" w:rsidRDefault="00BA1B59">
    <w:pPr>
      <w:tabs>
        <w:tab w:val="left" w:pos="500"/>
        <w:tab w:val="center" w:pos="4536"/>
      </w:tabs>
      <w:ind w:left="-426" w:right="-466"/>
      <w:rPr>
        <w:rFonts w:asciiTheme="minorHAnsi" w:hAnsiTheme="minorHAnsi" w:cstheme="minorHAnsi"/>
        <w:b/>
        <w:bCs/>
        <w:color w:val="005844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51575" w14:textId="77777777" w:rsidR="00751D74" w:rsidRDefault="00751D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102E4"/>
    <w:multiLevelType w:val="hybridMultilevel"/>
    <w:tmpl w:val="D8305DC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A1D78"/>
    <w:multiLevelType w:val="hybridMultilevel"/>
    <w:tmpl w:val="B9A6C710"/>
    <w:lvl w:ilvl="0" w:tplc="2F8A51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655573"/>
    <w:multiLevelType w:val="hybridMultilevel"/>
    <w:tmpl w:val="DD14033E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8F747C"/>
    <w:multiLevelType w:val="hybridMultilevel"/>
    <w:tmpl w:val="FE62B810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07C64"/>
    <w:multiLevelType w:val="hybridMultilevel"/>
    <w:tmpl w:val="9CDAE1CA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01699E"/>
    <w:multiLevelType w:val="hybridMultilevel"/>
    <w:tmpl w:val="92D44FB0"/>
    <w:lvl w:ilvl="0" w:tplc="B7BE72D4">
      <w:start w:val="1"/>
      <w:numFmt w:val="decimal"/>
      <w:lvlText w:val="%1."/>
      <w:lvlJc w:val="left"/>
      <w:pPr>
        <w:ind w:left="720" w:hanging="360"/>
      </w:pPr>
      <w:rPr>
        <w:rFonts w:ascii="Carlito" w:hAnsi="Carlito" w:cs="Segoe UI" w:hint="default"/>
        <w:b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952923">
    <w:abstractNumId w:val="3"/>
  </w:num>
  <w:num w:numId="2" w16cid:durableId="933708946">
    <w:abstractNumId w:val="4"/>
  </w:num>
  <w:num w:numId="3" w16cid:durableId="695423060">
    <w:abstractNumId w:val="2"/>
  </w:num>
  <w:num w:numId="4" w16cid:durableId="800801822">
    <w:abstractNumId w:val="0"/>
  </w:num>
  <w:num w:numId="5" w16cid:durableId="1240941245">
    <w:abstractNumId w:val="1"/>
  </w:num>
  <w:num w:numId="6" w16cid:durableId="6059656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ysDC1NDAzMjExNzJR0lEKTi0uzszPAymwqAUAk6k8OCwAAAA="/>
  </w:docVars>
  <w:rsids>
    <w:rsidRoot w:val="007965CA"/>
    <w:rsid w:val="0000010F"/>
    <w:rsid w:val="00041612"/>
    <w:rsid w:val="000773F6"/>
    <w:rsid w:val="00092540"/>
    <w:rsid w:val="000C1A60"/>
    <w:rsid w:val="000C2B01"/>
    <w:rsid w:val="000D552F"/>
    <w:rsid w:val="00103951"/>
    <w:rsid w:val="001246FE"/>
    <w:rsid w:val="00125E0D"/>
    <w:rsid w:val="001473B5"/>
    <w:rsid w:val="00151A1B"/>
    <w:rsid w:val="00166C9E"/>
    <w:rsid w:val="001A159C"/>
    <w:rsid w:val="001A5244"/>
    <w:rsid w:val="001A6EAA"/>
    <w:rsid w:val="001B7FA1"/>
    <w:rsid w:val="001E3619"/>
    <w:rsid w:val="001F700C"/>
    <w:rsid w:val="00203C88"/>
    <w:rsid w:val="002124A2"/>
    <w:rsid w:val="0021320F"/>
    <w:rsid w:val="00232399"/>
    <w:rsid w:val="002437D3"/>
    <w:rsid w:val="00244D91"/>
    <w:rsid w:val="00253795"/>
    <w:rsid w:val="00287075"/>
    <w:rsid w:val="002A301C"/>
    <w:rsid w:val="002B4E4E"/>
    <w:rsid w:val="002B6156"/>
    <w:rsid w:val="002B6158"/>
    <w:rsid w:val="003359C5"/>
    <w:rsid w:val="00340270"/>
    <w:rsid w:val="00351B46"/>
    <w:rsid w:val="00395767"/>
    <w:rsid w:val="003B5D98"/>
    <w:rsid w:val="003C18B2"/>
    <w:rsid w:val="0041513E"/>
    <w:rsid w:val="004D1BF8"/>
    <w:rsid w:val="004E48F3"/>
    <w:rsid w:val="004F1931"/>
    <w:rsid w:val="005121EE"/>
    <w:rsid w:val="0052712E"/>
    <w:rsid w:val="00552336"/>
    <w:rsid w:val="00572461"/>
    <w:rsid w:val="005803AB"/>
    <w:rsid w:val="00581F4C"/>
    <w:rsid w:val="00582C37"/>
    <w:rsid w:val="005A6782"/>
    <w:rsid w:val="005B1E9F"/>
    <w:rsid w:val="005D1FF0"/>
    <w:rsid w:val="005D5F2A"/>
    <w:rsid w:val="006018D8"/>
    <w:rsid w:val="00613879"/>
    <w:rsid w:val="0062617D"/>
    <w:rsid w:val="00637195"/>
    <w:rsid w:val="00650966"/>
    <w:rsid w:val="006678E9"/>
    <w:rsid w:val="006A7123"/>
    <w:rsid w:val="006C6AAB"/>
    <w:rsid w:val="006D5DC3"/>
    <w:rsid w:val="006F0002"/>
    <w:rsid w:val="00703679"/>
    <w:rsid w:val="007206EA"/>
    <w:rsid w:val="00751D74"/>
    <w:rsid w:val="00794245"/>
    <w:rsid w:val="007965CA"/>
    <w:rsid w:val="007A5BBB"/>
    <w:rsid w:val="007B28CC"/>
    <w:rsid w:val="007F3E02"/>
    <w:rsid w:val="008010CE"/>
    <w:rsid w:val="00801C98"/>
    <w:rsid w:val="00816FD3"/>
    <w:rsid w:val="008323D7"/>
    <w:rsid w:val="008813B2"/>
    <w:rsid w:val="008928CD"/>
    <w:rsid w:val="008A2627"/>
    <w:rsid w:val="008C14A6"/>
    <w:rsid w:val="008C40EC"/>
    <w:rsid w:val="008D291A"/>
    <w:rsid w:val="009175D5"/>
    <w:rsid w:val="009333F9"/>
    <w:rsid w:val="0094685C"/>
    <w:rsid w:val="00967C9B"/>
    <w:rsid w:val="009774B8"/>
    <w:rsid w:val="009B526C"/>
    <w:rsid w:val="009C19D5"/>
    <w:rsid w:val="009C5A3E"/>
    <w:rsid w:val="00A22CD0"/>
    <w:rsid w:val="00B2793C"/>
    <w:rsid w:val="00B845E4"/>
    <w:rsid w:val="00BA1B59"/>
    <w:rsid w:val="00BA731B"/>
    <w:rsid w:val="00BB6AE2"/>
    <w:rsid w:val="00BC101F"/>
    <w:rsid w:val="00BC3099"/>
    <w:rsid w:val="00C13F9F"/>
    <w:rsid w:val="00C8123C"/>
    <w:rsid w:val="00C94230"/>
    <w:rsid w:val="00C9596D"/>
    <w:rsid w:val="00C97212"/>
    <w:rsid w:val="00CA7082"/>
    <w:rsid w:val="00CB07B1"/>
    <w:rsid w:val="00CB3DA2"/>
    <w:rsid w:val="00CF6806"/>
    <w:rsid w:val="00D02057"/>
    <w:rsid w:val="00D038B8"/>
    <w:rsid w:val="00D675EB"/>
    <w:rsid w:val="00DB7B95"/>
    <w:rsid w:val="00DC4B97"/>
    <w:rsid w:val="00DC634D"/>
    <w:rsid w:val="00DD1D08"/>
    <w:rsid w:val="00E14A18"/>
    <w:rsid w:val="00E37B1F"/>
    <w:rsid w:val="00E66E2E"/>
    <w:rsid w:val="00E80270"/>
    <w:rsid w:val="00E91F2E"/>
    <w:rsid w:val="00EA213D"/>
    <w:rsid w:val="00EA3841"/>
    <w:rsid w:val="00EC6E9F"/>
    <w:rsid w:val="00EE34A2"/>
    <w:rsid w:val="00EE5422"/>
    <w:rsid w:val="00F111B1"/>
    <w:rsid w:val="00F42A8C"/>
    <w:rsid w:val="00F63B25"/>
    <w:rsid w:val="00F7208E"/>
    <w:rsid w:val="00FC67BE"/>
    <w:rsid w:val="2D1623D7"/>
    <w:rsid w:val="6391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83AC40"/>
  <w15:docId w15:val="{D7A76ACE-BBFD-4BDB-A0EB-A07887A3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I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widowControl/>
      <w:tabs>
        <w:tab w:val="center" w:pos="4153"/>
        <w:tab w:val="right" w:pos="8306"/>
      </w:tabs>
      <w:autoSpaceDE/>
      <w:autoSpaceDN/>
    </w:pPr>
    <w:rPr>
      <w:rFonts w:ascii="Arial" w:eastAsia="Arial" w:hAnsi="Arial" w:cs="Times New Roman"/>
      <w:lang w:val="el-GR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table" w:styleId="TableGrid">
    <w:name w:val="Table Grid"/>
    <w:basedOn w:val="TableNormal"/>
    <w:uiPriority w:val="59"/>
    <w:rPr>
      <w:sz w:val="22"/>
      <w:szCs w:val="22"/>
      <w:lang w:val="pt-P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UnresolvedMention1">
    <w:name w:val="Unresolved Mention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BodyTextChar">
    <w:name w:val="Body Text Char"/>
    <w:link w:val="BodyText"/>
    <w:uiPriority w:val="1"/>
    <w:qFormat/>
    <w:rPr>
      <w:rFonts w:ascii="Carlito" w:eastAsia="Carlito" w:hAnsi="Carlito" w:cs="Carlito"/>
      <w:sz w:val="22"/>
      <w:szCs w:val="22"/>
      <w:lang w:val="en-US" w:eastAsia="en-US"/>
    </w:rPr>
  </w:style>
  <w:style w:type="paragraph" w:styleId="NoSpacing">
    <w:name w:val="No Spacing"/>
    <w:uiPriority w:val="1"/>
    <w:qFormat/>
    <w:rPr>
      <w:rFonts w:eastAsia="Yu Mincho"/>
      <w:sz w:val="22"/>
      <w:lang w:eastAsia="en-US"/>
    </w:rPr>
  </w:style>
  <w:style w:type="character" w:customStyle="1" w:styleId="HeaderChar">
    <w:name w:val="Header Char"/>
    <w:link w:val="Header"/>
    <w:uiPriority w:val="99"/>
    <w:rPr>
      <w:rFonts w:ascii="Arial" w:eastAsia="Arial" w:hAnsi="Arial"/>
      <w:sz w:val="22"/>
      <w:szCs w:val="22"/>
      <w:lang w:val="el-GR" w:eastAsia="en-US"/>
    </w:rPr>
  </w:style>
  <w:style w:type="character" w:customStyle="1" w:styleId="FooterChar">
    <w:name w:val="Footer Char"/>
    <w:link w:val="Footer"/>
    <w:uiPriority w:val="99"/>
    <w:rPr>
      <w:rFonts w:ascii="Carlito" w:eastAsia="Carlito" w:hAnsi="Carlito" w:cs="Carlito"/>
      <w:sz w:val="22"/>
      <w:szCs w:val="22"/>
      <w:lang w:val="en-US" w:eastAsia="en-US"/>
    </w:rPr>
  </w:style>
  <w:style w:type="paragraph" w:customStyle="1" w:styleId="Default">
    <w:name w:val="Default"/>
    <w:rsid w:val="00CF6806"/>
    <w:pPr>
      <w:autoSpaceDE w:val="0"/>
      <w:autoSpaceDN w:val="0"/>
      <w:adjustRightInd w:val="0"/>
    </w:pPr>
    <w:rPr>
      <w:rFonts w:ascii="Segoe UI Semibold" w:eastAsiaTheme="minorEastAsia" w:hAnsi="Segoe UI Semibold" w:cs="Segoe UI Semibold"/>
      <w:color w:val="000000"/>
      <w:sz w:val="24"/>
      <w:szCs w:val="24"/>
      <w14:ligatures w14:val="standardContextual"/>
    </w:rPr>
  </w:style>
  <w:style w:type="character" w:styleId="PlaceholderText">
    <w:name w:val="Placeholder Text"/>
    <w:basedOn w:val="DefaultParagraphFont"/>
    <w:uiPriority w:val="99"/>
    <w:unhideWhenUsed/>
    <w:rsid w:val="002124A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global-minds.eu/budget-simulator/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ticia.scheidt\OneDrive%20-%20University%20of%20Limerick\Documents%20-%20UL_GLOBAL%20MINDS\General\2025%20-%202027%20Cohort\Application%20and%20Selection\Application%20Procedures%20and%20Communication%20with%20Candidates\GM%20Form%202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79E5E72062545AB96A7E6FA840A3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987E9-467C-48E2-9EA2-D221DBE80BDA}"/>
      </w:docPartPr>
      <w:docPartBody>
        <w:p w:rsidR="0067370E" w:rsidRDefault="0067370E">
          <w:pPr>
            <w:pStyle w:val="579E5E72062545AB96A7E6FA840A3842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00A65FB06144D1978DB0B388B42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EBABB-59C1-46D1-AA4C-66A1E0CFA98B}"/>
      </w:docPartPr>
      <w:docPartBody>
        <w:p w:rsidR="0067370E" w:rsidRDefault="0067370E">
          <w:pPr>
            <w:pStyle w:val="9E00A65FB06144D1978DB0B388B42966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1FC8BCB4AE491297BB7E3779118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35DAA-FFCE-4FEB-BE0E-BBBD493FE878}"/>
      </w:docPartPr>
      <w:docPartBody>
        <w:p w:rsidR="0067370E" w:rsidRDefault="0067370E">
          <w:pPr>
            <w:pStyle w:val="3C1FC8BCB4AE491297BB7E377911801C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3DBBC5F0A54975BE75D0F336DBA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6C8E-D275-4C71-A65E-CB53D10D994D}"/>
      </w:docPartPr>
      <w:docPartBody>
        <w:p w:rsidR="0067370E" w:rsidRDefault="0067370E">
          <w:pPr>
            <w:pStyle w:val="303DBBC5F0A54975BE75D0F336DBA888"/>
          </w:pPr>
          <w:r w:rsidRPr="003273DA">
            <w:rPr>
              <w:rStyle w:val="PlaceholderText"/>
            </w:rPr>
            <w:t>Click or tap to enter a date.</w:t>
          </w:r>
        </w:p>
      </w:docPartBody>
    </w:docPart>
    <w:docPart>
      <w:docPartPr>
        <w:name w:val="C254E8F1AE564E408CE2587A42EB9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62F8B-12C3-4DA1-8FC2-FBB033C78360}"/>
      </w:docPartPr>
      <w:docPartBody>
        <w:p w:rsidR="0067370E" w:rsidRDefault="0067370E">
          <w:pPr>
            <w:pStyle w:val="C254E8F1AE564E408CE2587A42EB96C1"/>
          </w:pPr>
          <w:r w:rsidRPr="003273DA">
            <w:rPr>
              <w:rStyle w:val="PlaceholderText"/>
            </w:rPr>
            <w:t>Choose an item.</w:t>
          </w:r>
        </w:p>
      </w:docPartBody>
    </w:docPart>
    <w:docPart>
      <w:docPartPr>
        <w:name w:val="4FA0A190C4054A69827603A62DB18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2CDBE-D13C-4AFA-AC39-2E04F313714E}"/>
      </w:docPartPr>
      <w:docPartBody>
        <w:p w:rsidR="0067370E" w:rsidRDefault="0067370E">
          <w:pPr>
            <w:pStyle w:val="4FA0A190C4054A69827603A62DB18B43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691B9EF8994957ACB347251AD5B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A3673-7048-4981-BE17-598AE577E07C}"/>
      </w:docPartPr>
      <w:docPartBody>
        <w:p w:rsidR="0067370E" w:rsidRDefault="0067370E">
          <w:pPr>
            <w:pStyle w:val="7F691B9EF8994957ACB347251AD5B721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1F490D60A440EDAB313BFAC1002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139C7-2092-4CFC-AB8F-6BF49D66E4F0}"/>
      </w:docPartPr>
      <w:docPartBody>
        <w:p w:rsidR="0067370E" w:rsidRDefault="0067370E">
          <w:pPr>
            <w:pStyle w:val="CC1F490D60A440EDAB313BFAC1002421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07C8E7BE334CB19CCFF5654EA4A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5F7D4-5483-44B0-8B59-7E0DE1583A3B}"/>
      </w:docPartPr>
      <w:docPartBody>
        <w:p w:rsidR="0067370E" w:rsidRDefault="0067370E">
          <w:pPr>
            <w:pStyle w:val="0E07C8E7BE334CB19CCFF5654EA4A005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EDE1ECC3CC49F6B406EA41C5251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82616-0206-49E7-9FF2-552008C4A02C}"/>
      </w:docPartPr>
      <w:docPartBody>
        <w:p w:rsidR="0067370E" w:rsidRDefault="0067370E">
          <w:pPr>
            <w:pStyle w:val="DDEDE1ECC3CC49F6B406EA41C52515A0"/>
          </w:pPr>
          <w:r w:rsidRPr="003273DA">
            <w:rPr>
              <w:rStyle w:val="PlaceholderText"/>
            </w:rPr>
            <w:t>Click or tap to enter a date.</w:t>
          </w:r>
        </w:p>
      </w:docPartBody>
    </w:docPart>
    <w:docPart>
      <w:docPartPr>
        <w:name w:val="924F32D7971646269A0CDFD2D7546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61862-3195-45C4-BBED-4E46A35247C7}"/>
      </w:docPartPr>
      <w:docPartBody>
        <w:p w:rsidR="0067370E" w:rsidRDefault="0067370E">
          <w:pPr>
            <w:pStyle w:val="924F32D7971646269A0CDFD2D7546A68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F840E02D304CADB988A32BE9D59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6C9B9-8ABB-452F-A11F-E58BE225EBEA}"/>
      </w:docPartPr>
      <w:docPartBody>
        <w:p w:rsidR="0067370E" w:rsidRDefault="0067370E">
          <w:pPr>
            <w:pStyle w:val="B5F840E02D304CADB988A32BE9D59BC4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8335F17868433A9C91E30AE2AD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8C529-438B-437E-BF07-356BE649CC8E}"/>
      </w:docPartPr>
      <w:docPartBody>
        <w:p w:rsidR="0067370E" w:rsidRDefault="0067370E">
          <w:pPr>
            <w:pStyle w:val="218335F17868433A9C91E30AE2AD4642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9C66C0543144339F37C9CA60D11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1F454-E4C4-4347-A50C-C37F27074F75}"/>
      </w:docPartPr>
      <w:docPartBody>
        <w:p w:rsidR="0067370E" w:rsidRDefault="0067370E">
          <w:pPr>
            <w:pStyle w:val="949C66C0543144339F37C9CA60D11973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3EB6609E93492388932AC4990F9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B41CC-A162-4992-979D-088C03294A7D}"/>
      </w:docPartPr>
      <w:docPartBody>
        <w:p w:rsidR="0067370E" w:rsidRDefault="0067370E">
          <w:pPr>
            <w:pStyle w:val="F63EB6609E93492388932AC4990F9D03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8DF69AC57F4FF7B81833F382610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A820-C986-4F7B-9177-E8DB3302BFCB}"/>
      </w:docPartPr>
      <w:docPartBody>
        <w:p w:rsidR="0067370E" w:rsidRDefault="0067370E">
          <w:pPr>
            <w:pStyle w:val="E78DF69AC57F4FF7B81833F38261087E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6DE70208A44FB6A24CAC407ABCE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1EAAA-4AB2-4F42-A1FE-88F1AAE6DCB5}"/>
      </w:docPartPr>
      <w:docPartBody>
        <w:p w:rsidR="0067370E" w:rsidRDefault="0067370E">
          <w:pPr>
            <w:pStyle w:val="C86DE70208A44FB6A24CAC407ABCE3E4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B198C176D34C9F94385E6131E86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5B7A4-C71F-41C4-BD17-D41ECEF0A4A5}"/>
      </w:docPartPr>
      <w:docPartBody>
        <w:p w:rsidR="0067370E" w:rsidRDefault="0067370E">
          <w:pPr>
            <w:pStyle w:val="99B198C176D34C9F94385E6131E86AA0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04346D5634485095654107F42D2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1537D-EAE1-40FB-BE42-77B469AFD6BA}"/>
      </w:docPartPr>
      <w:docPartBody>
        <w:p w:rsidR="0067370E" w:rsidRDefault="0067370E">
          <w:pPr>
            <w:pStyle w:val="8A04346D5634485095654107F42D21EF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DC3108B195481B9EC15D02577C1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F9BB2-AE7C-4678-8F32-E2DB4E31B92D}"/>
      </w:docPartPr>
      <w:docPartBody>
        <w:p w:rsidR="0067370E" w:rsidRDefault="0067370E">
          <w:pPr>
            <w:pStyle w:val="67DC3108B195481B9EC15D02577C164B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6AF2CA9A98478BA98B5468E8D29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34410-B6A8-490C-8D0E-EAA3EC81D6DB}"/>
      </w:docPartPr>
      <w:docPartBody>
        <w:p w:rsidR="0067370E" w:rsidRDefault="0067370E">
          <w:pPr>
            <w:pStyle w:val="596AF2CA9A98478BA98B5468E8D29115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400F039E904DFBB61B6BB59B292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ABED8-8ACD-494E-9A6C-5F950CED4D52}"/>
      </w:docPartPr>
      <w:docPartBody>
        <w:p w:rsidR="0067370E" w:rsidRDefault="0067370E">
          <w:pPr>
            <w:pStyle w:val="B6400F039E904DFBB61B6BB59B2929E5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9649FE1891441D9178FDDACACCC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89BFC-C32B-45F5-869E-4CECC7C9BB26}"/>
      </w:docPartPr>
      <w:docPartBody>
        <w:p w:rsidR="0067370E" w:rsidRDefault="0067370E">
          <w:pPr>
            <w:pStyle w:val="199649FE1891441D9178FDDACACCC384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48390B864F415580B0B2354C1D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00405-37AE-4A57-8E5B-53DC7E086223}"/>
      </w:docPartPr>
      <w:docPartBody>
        <w:p w:rsidR="0067370E" w:rsidRDefault="0067370E">
          <w:pPr>
            <w:pStyle w:val="D948390B864F415580B0B2354C1DC1B7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293EB512684555832EDA980DEC0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81B2F-93C7-4EC9-ACCB-92367C2DFCED}"/>
      </w:docPartPr>
      <w:docPartBody>
        <w:p w:rsidR="0067370E" w:rsidRDefault="0067370E">
          <w:pPr>
            <w:pStyle w:val="0E293EB512684555832EDA980DEC0009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138FAF95B04D3A93402CE71F970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4ED6A-9BCC-4157-AA79-924E11650127}"/>
      </w:docPartPr>
      <w:docPartBody>
        <w:p w:rsidR="0067370E" w:rsidRDefault="0067370E">
          <w:pPr>
            <w:pStyle w:val="75138FAF95B04D3A93402CE71F970D17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32B60399254050B9904791A02F8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F29B8-A590-4899-8FA7-F581EC758313}"/>
      </w:docPartPr>
      <w:docPartBody>
        <w:p w:rsidR="0067370E" w:rsidRDefault="0067370E">
          <w:pPr>
            <w:pStyle w:val="2432B60399254050B9904791A02F878A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A507400D46468B82D0C305BA951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403BC-BB84-4C6E-B773-8B54F4EBB368}"/>
      </w:docPartPr>
      <w:docPartBody>
        <w:p w:rsidR="0067370E" w:rsidRDefault="0067370E">
          <w:pPr>
            <w:pStyle w:val="8EA507400D46468B82D0C305BA951546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BE564E96884DB18806FAD28221D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CC447-6328-4435-96FB-509CFF88134A}"/>
      </w:docPartPr>
      <w:docPartBody>
        <w:p w:rsidR="0067370E" w:rsidRDefault="0067370E">
          <w:pPr>
            <w:pStyle w:val="D7BE564E96884DB18806FAD28221D59F"/>
          </w:pPr>
          <w:r w:rsidRPr="003273DA">
            <w:rPr>
              <w:rStyle w:val="PlaceholderText"/>
            </w:rPr>
            <w:t>Choose an item.</w:t>
          </w:r>
        </w:p>
      </w:docPartBody>
    </w:docPart>
    <w:docPart>
      <w:docPartPr>
        <w:name w:val="9BCB1051B7C04536ACD7AA59CC37A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2E6BD-B1A1-4346-BFD9-1DD1429FE6BC}"/>
      </w:docPartPr>
      <w:docPartBody>
        <w:p w:rsidR="0067370E" w:rsidRDefault="0067370E">
          <w:pPr>
            <w:pStyle w:val="9BCB1051B7C04536ACD7AA59CC37A353"/>
          </w:pPr>
          <w:r w:rsidRPr="003273D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emibold">
    <w:altName w:val="Segoe UI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rgan Sans Reg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1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70E"/>
    <w:rsid w:val="0067370E"/>
    <w:rsid w:val="008928CD"/>
    <w:rsid w:val="009175D5"/>
    <w:rsid w:val="009C19D5"/>
    <w:rsid w:val="00EF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E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666666"/>
    </w:rPr>
  </w:style>
  <w:style w:type="paragraph" w:customStyle="1" w:styleId="579E5E72062545AB96A7E6FA840A3842">
    <w:name w:val="579E5E72062545AB96A7E6FA840A3842"/>
  </w:style>
  <w:style w:type="paragraph" w:customStyle="1" w:styleId="9E00A65FB06144D1978DB0B388B42966">
    <w:name w:val="9E00A65FB06144D1978DB0B388B42966"/>
  </w:style>
  <w:style w:type="paragraph" w:customStyle="1" w:styleId="3C1FC8BCB4AE491297BB7E377911801C">
    <w:name w:val="3C1FC8BCB4AE491297BB7E377911801C"/>
  </w:style>
  <w:style w:type="paragraph" w:customStyle="1" w:styleId="303DBBC5F0A54975BE75D0F336DBA888">
    <w:name w:val="303DBBC5F0A54975BE75D0F336DBA888"/>
  </w:style>
  <w:style w:type="paragraph" w:customStyle="1" w:styleId="C254E8F1AE564E408CE2587A42EB96C1">
    <w:name w:val="C254E8F1AE564E408CE2587A42EB96C1"/>
  </w:style>
  <w:style w:type="paragraph" w:customStyle="1" w:styleId="4FA0A190C4054A69827603A62DB18B43">
    <w:name w:val="4FA0A190C4054A69827603A62DB18B43"/>
  </w:style>
  <w:style w:type="paragraph" w:customStyle="1" w:styleId="7F691B9EF8994957ACB347251AD5B721">
    <w:name w:val="7F691B9EF8994957ACB347251AD5B721"/>
  </w:style>
  <w:style w:type="paragraph" w:customStyle="1" w:styleId="CC1F490D60A440EDAB313BFAC1002421">
    <w:name w:val="CC1F490D60A440EDAB313BFAC1002421"/>
  </w:style>
  <w:style w:type="paragraph" w:customStyle="1" w:styleId="0E07C8E7BE334CB19CCFF5654EA4A005">
    <w:name w:val="0E07C8E7BE334CB19CCFF5654EA4A005"/>
  </w:style>
  <w:style w:type="paragraph" w:customStyle="1" w:styleId="DDEDE1ECC3CC49F6B406EA41C52515A0">
    <w:name w:val="DDEDE1ECC3CC49F6B406EA41C52515A0"/>
  </w:style>
  <w:style w:type="paragraph" w:customStyle="1" w:styleId="924F32D7971646269A0CDFD2D7546A68">
    <w:name w:val="924F32D7971646269A0CDFD2D7546A68"/>
  </w:style>
  <w:style w:type="paragraph" w:customStyle="1" w:styleId="B5F840E02D304CADB988A32BE9D59BC4">
    <w:name w:val="B5F840E02D304CADB988A32BE9D59BC4"/>
  </w:style>
  <w:style w:type="paragraph" w:customStyle="1" w:styleId="218335F17868433A9C91E30AE2AD4642">
    <w:name w:val="218335F17868433A9C91E30AE2AD4642"/>
  </w:style>
  <w:style w:type="paragraph" w:customStyle="1" w:styleId="949C66C0543144339F37C9CA60D11973">
    <w:name w:val="949C66C0543144339F37C9CA60D11973"/>
  </w:style>
  <w:style w:type="paragraph" w:customStyle="1" w:styleId="F63EB6609E93492388932AC4990F9D03">
    <w:name w:val="F63EB6609E93492388932AC4990F9D03"/>
  </w:style>
  <w:style w:type="paragraph" w:customStyle="1" w:styleId="E78DF69AC57F4FF7B81833F38261087E">
    <w:name w:val="E78DF69AC57F4FF7B81833F38261087E"/>
  </w:style>
  <w:style w:type="paragraph" w:customStyle="1" w:styleId="C86DE70208A44FB6A24CAC407ABCE3E4">
    <w:name w:val="C86DE70208A44FB6A24CAC407ABCE3E4"/>
  </w:style>
  <w:style w:type="paragraph" w:customStyle="1" w:styleId="99B198C176D34C9F94385E6131E86AA0">
    <w:name w:val="99B198C176D34C9F94385E6131E86AA0"/>
  </w:style>
  <w:style w:type="paragraph" w:customStyle="1" w:styleId="8A04346D5634485095654107F42D21EF">
    <w:name w:val="8A04346D5634485095654107F42D21EF"/>
  </w:style>
  <w:style w:type="paragraph" w:customStyle="1" w:styleId="67DC3108B195481B9EC15D02577C164B">
    <w:name w:val="67DC3108B195481B9EC15D02577C164B"/>
  </w:style>
  <w:style w:type="paragraph" w:customStyle="1" w:styleId="596AF2CA9A98478BA98B5468E8D29115">
    <w:name w:val="596AF2CA9A98478BA98B5468E8D29115"/>
  </w:style>
  <w:style w:type="paragraph" w:customStyle="1" w:styleId="B6400F039E904DFBB61B6BB59B2929E5">
    <w:name w:val="B6400F039E904DFBB61B6BB59B2929E5"/>
  </w:style>
  <w:style w:type="paragraph" w:customStyle="1" w:styleId="199649FE1891441D9178FDDACACCC384">
    <w:name w:val="199649FE1891441D9178FDDACACCC384"/>
  </w:style>
  <w:style w:type="paragraph" w:customStyle="1" w:styleId="D948390B864F415580B0B2354C1DC1B7">
    <w:name w:val="D948390B864F415580B0B2354C1DC1B7"/>
  </w:style>
  <w:style w:type="paragraph" w:customStyle="1" w:styleId="0E293EB512684555832EDA980DEC0009">
    <w:name w:val="0E293EB512684555832EDA980DEC0009"/>
  </w:style>
  <w:style w:type="paragraph" w:customStyle="1" w:styleId="75138FAF95B04D3A93402CE71F970D17">
    <w:name w:val="75138FAF95B04D3A93402CE71F970D17"/>
  </w:style>
  <w:style w:type="paragraph" w:customStyle="1" w:styleId="2432B60399254050B9904791A02F878A">
    <w:name w:val="2432B60399254050B9904791A02F878A"/>
  </w:style>
  <w:style w:type="paragraph" w:customStyle="1" w:styleId="8EA507400D46468B82D0C305BA951546">
    <w:name w:val="8EA507400D46468B82D0C305BA951546"/>
  </w:style>
  <w:style w:type="paragraph" w:customStyle="1" w:styleId="D7BE564E96884DB18806FAD28221D59F">
    <w:name w:val="D7BE564E96884DB18806FAD28221D59F"/>
  </w:style>
  <w:style w:type="paragraph" w:customStyle="1" w:styleId="9BCB1051B7C04536ACD7AA59CC37A353">
    <w:name w:val="9BCB1051B7C04536ACD7AA59CC37A3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F17E0719833142BA5C1A75CCFA8CD9" ma:contentTypeVersion="19" ma:contentTypeDescription="Create a new document." ma:contentTypeScope="" ma:versionID="c23442c806c05eacf29dec6fbefc555c">
  <xsd:schema xmlns:xsd="http://www.w3.org/2001/XMLSchema" xmlns:xs="http://www.w3.org/2001/XMLSchema" xmlns:p="http://schemas.microsoft.com/office/2006/metadata/properties" xmlns:ns2="0f844142-9ff3-4f78-8735-4d0a69a8ad6a" xmlns:ns3="28b45cbd-8bb8-40e7-aebc-9e875eb0b619" targetNamespace="http://schemas.microsoft.com/office/2006/metadata/properties" ma:root="true" ma:fieldsID="13ae012a72aef8cc222602e5175ae742" ns2:_="" ns3:_="">
    <xsd:import namespace="0f844142-9ff3-4f78-8735-4d0a69a8ad6a"/>
    <xsd:import namespace="28b45cbd-8bb8-40e7-aebc-9e875eb0b6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44142-9ff3-4f78-8735-4d0a69a8a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910f980-e4f4-45de-9314-4559498517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6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45cbd-8bb8-40e7-aebc-9e875eb0b6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ca5aa69-3db9-4e8e-be0b-c32b0abb1815}" ma:internalName="TaxCatchAll" ma:showField="CatchAllData" ma:web="28b45cbd-8bb8-40e7-aebc-9e875eb0b6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0f844142-9ff3-4f78-8735-4d0a69a8ad6a" xsi:nil="true"/>
    <lcf76f155ced4ddcb4097134ff3c332f xmlns="0f844142-9ff3-4f78-8735-4d0a69a8ad6a">
      <Terms xmlns="http://schemas.microsoft.com/office/infopath/2007/PartnerControls"/>
    </lcf76f155ced4ddcb4097134ff3c332f>
    <TaxCatchAll xmlns="28b45cbd-8bb8-40e7-aebc-9e875eb0b619" xsi:nil="true"/>
  </documentManagement>
</p:properties>
</file>

<file path=customXml/itemProps1.xml><?xml version="1.0" encoding="utf-8"?>
<ds:datastoreItem xmlns:ds="http://schemas.openxmlformats.org/officeDocument/2006/customXml" ds:itemID="{F3B87D12-D8CD-4B01-8569-30A7EB882C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2FBADF-73BD-4AE9-98A8-986F36C04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44142-9ff3-4f78-8735-4d0a69a8ad6a"/>
    <ds:schemaRef ds:uri="28b45cbd-8bb8-40e7-aebc-9e875eb0b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A4F4DA-0777-42DB-BA9C-7B138DCE890B}">
  <ds:schemaRefs>
    <ds:schemaRef ds:uri="http://schemas.microsoft.com/office/2006/metadata/properties"/>
    <ds:schemaRef ds:uri="http://schemas.microsoft.com/office/infopath/2007/PartnerControls"/>
    <ds:schemaRef ds:uri="0f844142-9ff3-4f78-8735-4d0a69a8ad6a"/>
    <ds:schemaRef ds:uri="28b45cbd-8bb8-40e7-aebc-9e875eb0b61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GM Form 25</Template>
  <TotalTime>0</TotalTime>
  <Pages>5</Pages>
  <Words>645</Words>
  <Characters>3589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UL Letterhead</vt:lpstr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 Letterhead</dc:title>
  <dc:creator>ITDGuest</dc:creator>
  <cp:lastModifiedBy>Tara.Jones</cp:lastModifiedBy>
  <cp:revision>2</cp:revision>
  <cp:lastPrinted>2024-01-08T11:00:00Z</cp:lastPrinted>
  <dcterms:created xsi:type="dcterms:W3CDTF">2025-02-11T14:52:00Z</dcterms:created>
  <dcterms:modified xsi:type="dcterms:W3CDTF">2025-02-11T14:52:00Z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2022-05-12T00:00:00Z</vt:filetime>
  </property>
  <property fmtid="{D5CDD505-2E9C-101B-9397-08002B2CF9AE}" pid="5" name="KSOProductBuildVer">
    <vt:lpwstr>1033-12.2.0.17119</vt:lpwstr>
  </property>
  <property fmtid="{D5CDD505-2E9C-101B-9397-08002B2CF9AE}" pid="6" name="ICV">
    <vt:lpwstr>E6403B84ADBA4DEDB052DA243B39993D_13</vt:lpwstr>
  </property>
  <property fmtid="{D5CDD505-2E9C-101B-9397-08002B2CF9AE}" pid="7" name="ContentTypeId">
    <vt:lpwstr>0x01010001F17E0719833142BA5C1A75CCFA8CD9</vt:lpwstr>
  </property>
  <property fmtid="{D5CDD505-2E9C-101B-9397-08002B2CF9AE}" pid="8" name="GrammarlyDocumentId">
    <vt:lpwstr>586c813e-540d-4163-92cc-523950d4b041</vt:lpwstr>
  </property>
</Properties>
</file>