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7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776"/>
        <w:gridCol w:w="5489"/>
      </w:tblGrid>
      <w:tr w:rsidR="00C9238F" w:rsidRPr="00C9238F" w14:paraId="700A7235" w14:textId="77777777" w:rsidTr="008071C7">
        <w:trPr>
          <w:trHeight w:val="579"/>
        </w:trPr>
        <w:tc>
          <w:tcPr>
            <w:tcW w:w="1930" w:type="pct"/>
            <w:gridSpan w:val="2"/>
            <w:vAlign w:val="bottom"/>
          </w:tcPr>
          <w:p w14:paraId="5D4AEF62" w14:textId="44045E51" w:rsidR="00C9238F" w:rsidRPr="005C5107" w:rsidRDefault="00000000" w:rsidP="00576892">
            <w:pPr>
              <w:spacing w:before="240"/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1621259925"/>
                <w:placeholder>
                  <w:docPart w:val="1204F3D18CEC41EF8A533D1480928759"/>
                </w:placeholder>
                <w:temporary/>
                <w:showingPlcHdr/>
                <w15:appearance w15:val="hidden"/>
              </w:sdtPr>
              <w:sdtContent>
                <w:r w:rsidR="00C96307" w:rsidRPr="005C5107">
                  <w:rPr>
                    <w:sz w:val="25"/>
                    <w:szCs w:val="25"/>
                  </w:rPr>
                  <w:t>First Name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1ECE6BCE" w14:textId="4B0A8CEF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7B717455" w14:textId="77777777" w:rsidTr="008071C7">
        <w:trPr>
          <w:trHeight w:val="579"/>
        </w:trPr>
        <w:tc>
          <w:tcPr>
            <w:tcW w:w="1930" w:type="pct"/>
            <w:gridSpan w:val="2"/>
            <w:vAlign w:val="bottom"/>
          </w:tcPr>
          <w:p w14:paraId="5BCC5A2E" w14:textId="241F833A" w:rsidR="00C9238F" w:rsidRPr="005C5107" w:rsidRDefault="00000000" w:rsidP="00576892">
            <w:pPr>
              <w:spacing w:before="240"/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1470592894"/>
                <w:placeholder>
                  <w:docPart w:val="E7365DE835A140EC9477123BD3AE559E"/>
                </w:placeholder>
                <w:temporary/>
                <w:showingPlcHdr/>
                <w15:appearance w15:val="hidden"/>
              </w:sdtPr>
              <w:sdtContent>
                <w:r w:rsidR="00C96307" w:rsidRPr="005C5107">
                  <w:rPr>
                    <w:sz w:val="25"/>
                    <w:szCs w:val="25"/>
                  </w:rPr>
                  <w:t>Last Name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49AC8B86" w14:textId="77777777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09B6A986" w14:textId="77777777" w:rsidTr="008071C7">
        <w:trPr>
          <w:trHeight w:val="579"/>
        </w:trPr>
        <w:tc>
          <w:tcPr>
            <w:tcW w:w="1930" w:type="pct"/>
            <w:gridSpan w:val="2"/>
            <w:vAlign w:val="bottom"/>
          </w:tcPr>
          <w:p w14:paraId="4A88ED38" w14:textId="67F9FBEB" w:rsidR="00C9238F" w:rsidRPr="005C5107" w:rsidRDefault="009F2316" w:rsidP="00576892">
            <w:pPr>
              <w:spacing w:before="240"/>
              <w:rPr>
                <w:sz w:val="25"/>
                <w:szCs w:val="25"/>
              </w:rPr>
            </w:pPr>
            <w:r w:rsidRPr="005C5107">
              <w:rPr>
                <w:sz w:val="25"/>
                <w:szCs w:val="25"/>
              </w:rPr>
              <w:t>Current Position</w:t>
            </w:r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02015F6E" w14:textId="77777777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0F6F0BF2" w14:textId="77777777" w:rsidTr="008071C7">
        <w:trPr>
          <w:trHeight w:val="918"/>
        </w:trPr>
        <w:tc>
          <w:tcPr>
            <w:tcW w:w="1930" w:type="pct"/>
            <w:gridSpan w:val="2"/>
            <w:vAlign w:val="bottom"/>
          </w:tcPr>
          <w:p w14:paraId="3F9233C0" w14:textId="7C425AE2" w:rsidR="00C9238F" w:rsidRPr="005C5107" w:rsidRDefault="009F2316" w:rsidP="00576892">
            <w:pPr>
              <w:spacing w:before="240"/>
              <w:rPr>
                <w:sz w:val="25"/>
                <w:szCs w:val="25"/>
              </w:rPr>
            </w:pPr>
            <w:r w:rsidRPr="005C5107">
              <w:rPr>
                <w:rFonts w:eastAsia="Times New Roman"/>
                <w:sz w:val="25"/>
                <w:szCs w:val="25"/>
              </w:rPr>
              <w:t>Department/School/Research Centre</w:t>
            </w:r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66D834D0" w14:textId="77777777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34D34700" w14:textId="77777777" w:rsidTr="008071C7">
        <w:trPr>
          <w:trHeight w:val="579"/>
        </w:trPr>
        <w:tc>
          <w:tcPr>
            <w:tcW w:w="1930" w:type="pct"/>
            <w:gridSpan w:val="2"/>
            <w:vAlign w:val="bottom"/>
          </w:tcPr>
          <w:p w14:paraId="462C8A82" w14:textId="18A57B40" w:rsidR="00C9238F" w:rsidRPr="005C5107" w:rsidRDefault="00000000" w:rsidP="00576892">
            <w:pPr>
              <w:spacing w:before="240"/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965116832"/>
                <w:placeholder>
                  <w:docPart w:val="A111D350B06A409C9B2452C81A5072C7"/>
                </w:placeholder>
                <w:temporary/>
                <w:showingPlcHdr/>
                <w15:appearance w15:val="hidden"/>
              </w:sdtPr>
              <w:sdtContent>
                <w:r w:rsidR="00C96307" w:rsidRPr="005C5107">
                  <w:rPr>
                    <w:sz w:val="25"/>
                    <w:szCs w:val="25"/>
                  </w:rPr>
                  <w:t>Email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35CA8168" w14:textId="77777777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464D12EA" w14:textId="77777777" w:rsidTr="007A736A">
        <w:trPr>
          <w:trHeight w:val="57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2857AB23" w14:textId="77777777" w:rsidR="00C9238F" w:rsidRPr="005C5107" w:rsidRDefault="00C9238F" w:rsidP="00576892">
            <w:pPr>
              <w:rPr>
                <w:rFonts w:asciiTheme="majorHAnsi" w:hAnsiTheme="majorHAnsi"/>
                <w:b/>
                <w:sz w:val="25"/>
                <w:szCs w:val="25"/>
              </w:rPr>
            </w:pPr>
          </w:p>
        </w:tc>
      </w:tr>
      <w:tr w:rsidR="00C9238F" w:rsidRPr="00C9238F" w14:paraId="2CD2DE38" w14:textId="77777777" w:rsidTr="007A736A">
        <w:trPr>
          <w:trHeight w:val="618"/>
        </w:trPr>
        <w:tc>
          <w:tcPr>
            <w:tcW w:w="5000" w:type="pct"/>
            <w:gridSpan w:val="3"/>
            <w:vAlign w:val="bottom"/>
          </w:tcPr>
          <w:p w14:paraId="52E51757" w14:textId="77777777" w:rsidR="00C9238F" w:rsidRPr="005C5107" w:rsidRDefault="00080850" w:rsidP="00576892">
            <w:pPr>
              <w:rPr>
                <w:sz w:val="25"/>
                <w:szCs w:val="25"/>
              </w:rPr>
            </w:pPr>
            <w:r w:rsidRPr="005C5107">
              <w:rPr>
                <w:sz w:val="25"/>
                <w:szCs w:val="25"/>
              </w:rPr>
              <w:t>I w</w:t>
            </w:r>
            <w:r w:rsidR="00B74C29" w:rsidRPr="005C5107">
              <w:rPr>
                <w:sz w:val="25"/>
                <w:szCs w:val="25"/>
              </w:rPr>
              <w:t>ish</w:t>
            </w:r>
            <w:r w:rsidRPr="005C5107">
              <w:rPr>
                <w:sz w:val="25"/>
                <w:szCs w:val="25"/>
              </w:rPr>
              <w:t xml:space="preserve"> to express my interest in the following member position:</w:t>
            </w:r>
          </w:p>
          <w:p w14:paraId="763D6830" w14:textId="7832E0C0" w:rsidR="00A0125B" w:rsidRPr="005C5107" w:rsidRDefault="00A0125B" w:rsidP="00576892">
            <w:pPr>
              <w:rPr>
                <w:sz w:val="25"/>
                <w:szCs w:val="25"/>
              </w:rPr>
            </w:pPr>
          </w:p>
        </w:tc>
      </w:tr>
      <w:tr w:rsidR="00C9238F" w:rsidRPr="00FE5715" w14:paraId="32ABFB7C" w14:textId="77777777" w:rsidTr="007A736A">
        <w:trPr>
          <w:trHeight w:val="692"/>
        </w:trPr>
        <w:tc>
          <w:tcPr>
            <w:tcW w:w="1496" w:type="pct"/>
            <w:vAlign w:val="bottom"/>
          </w:tcPr>
          <w:p w14:paraId="30A3C9A9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167C1E88" w14:textId="0FA91609" w:rsidR="00C9238F" w:rsidRPr="00AB0C4F" w:rsidRDefault="00C33EC7" w:rsidP="00576892">
            <w:pPr>
              <w:spacing w:before="120"/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>Advanced career colleague</w:t>
            </w:r>
            <w:r w:rsidRPr="00AB0C4F">
              <w:rPr>
                <w:sz w:val="24"/>
                <w:szCs w:val="24"/>
              </w:rPr>
              <w:t xml:space="preserve"> (Assistant Professor / Professor)</w:t>
            </w:r>
            <w:r w:rsidR="00E401A8" w:rsidRPr="00AB0C4F">
              <w:rPr>
                <w:sz w:val="24"/>
                <w:szCs w:val="24"/>
              </w:rPr>
              <w:t xml:space="preserve"> </w:t>
            </w:r>
            <w:r w:rsidR="007D73AD" w:rsidRPr="00AB0C4F">
              <w:rPr>
                <w:sz w:val="24"/>
                <w:szCs w:val="24"/>
              </w:rPr>
              <w:t>–</w:t>
            </w:r>
            <w:r w:rsidR="00E401A8" w:rsidRPr="00AB0C4F">
              <w:rPr>
                <w:sz w:val="24"/>
                <w:szCs w:val="24"/>
              </w:rPr>
              <w:t xml:space="preserve"> Immediate</w:t>
            </w:r>
            <w:r w:rsidR="007D73AD" w:rsidRPr="00AB0C4F">
              <w:rPr>
                <w:sz w:val="24"/>
                <w:szCs w:val="24"/>
              </w:rPr>
              <w:t xml:space="preserve"> three-year term</w:t>
            </w:r>
          </w:p>
        </w:tc>
      </w:tr>
      <w:tr w:rsidR="00C9238F" w:rsidRPr="00FE5715" w14:paraId="2A3233A3" w14:textId="77777777" w:rsidTr="007A736A">
        <w:trPr>
          <w:trHeight w:val="579"/>
        </w:trPr>
        <w:tc>
          <w:tcPr>
            <w:tcW w:w="1496" w:type="pct"/>
            <w:vAlign w:val="bottom"/>
          </w:tcPr>
          <w:p w14:paraId="0ADB80BE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E6B172" w14:textId="64BF0174" w:rsidR="00C9238F" w:rsidRPr="00AB0C4F" w:rsidRDefault="000F4676" w:rsidP="00193ACD">
            <w:pPr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>Research staff / postdoctoral researcher</w:t>
            </w:r>
            <w:r w:rsidRPr="00AB0C4F">
              <w:rPr>
                <w:sz w:val="24"/>
                <w:szCs w:val="24"/>
              </w:rPr>
              <w:t xml:space="preserve"> </w:t>
            </w:r>
            <w:r w:rsidR="007D73AD" w:rsidRPr="00AB0C4F">
              <w:rPr>
                <w:sz w:val="24"/>
                <w:szCs w:val="24"/>
              </w:rPr>
              <w:t xml:space="preserve">Immediate </w:t>
            </w:r>
            <w:r w:rsidRPr="00AB0C4F">
              <w:rPr>
                <w:sz w:val="24"/>
                <w:szCs w:val="24"/>
              </w:rPr>
              <w:t>12 to</w:t>
            </w:r>
            <w:r w:rsidR="00793B39" w:rsidRPr="00AB0C4F">
              <w:rPr>
                <w:sz w:val="24"/>
                <w:szCs w:val="24"/>
              </w:rPr>
              <w:t xml:space="preserve"> </w:t>
            </w:r>
            <w:r w:rsidRPr="00AB0C4F">
              <w:rPr>
                <w:sz w:val="24"/>
                <w:szCs w:val="24"/>
              </w:rPr>
              <w:t>18-month term</w:t>
            </w:r>
            <w:r w:rsidR="00CB6A95" w:rsidRPr="00AB0C4F">
              <w:rPr>
                <w:sz w:val="24"/>
                <w:szCs w:val="24"/>
              </w:rPr>
              <w:t xml:space="preserve"> -</w:t>
            </w:r>
          </w:p>
        </w:tc>
      </w:tr>
      <w:tr w:rsidR="00C9238F" w:rsidRPr="00FE5715" w14:paraId="2286298E" w14:textId="77777777" w:rsidTr="007A736A">
        <w:trPr>
          <w:trHeight w:val="563"/>
        </w:trPr>
        <w:tc>
          <w:tcPr>
            <w:tcW w:w="1496" w:type="pct"/>
            <w:vAlign w:val="bottom"/>
          </w:tcPr>
          <w:p w14:paraId="62F3CA28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9F477C" w14:textId="7B04AF8B" w:rsidR="00C9238F" w:rsidRPr="00AB0C4F" w:rsidRDefault="00793B39" w:rsidP="00793B39">
            <w:pPr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 xml:space="preserve">Mid-career colleague </w:t>
            </w:r>
            <w:r w:rsidRPr="00AB0C4F">
              <w:rPr>
                <w:sz w:val="24"/>
                <w:szCs w:val="24"/>
              </w:rPr>
              <w:t>(usually Lecturer</w:t>
            </w:r>
            <w:r w:rsidR="00D15643">
              <w:rPr>
                <w:sz w:val="24"/>
                <w:szCs w:val="24"/>
              </w:rPr>
              <w:t xml:space="preserve"> </w:t>
            </w:r>
            <w:r w:rsidR="007D73AD" w:rsidRPr="00AB0C4F">
              <w:rPr>
                <w:sz w:val="24"/>
                <w:szCs w:val="24"/>
              </w:rPr>
              <w:t>/</w:t>
            </w:r>
            <w:r w:rsidR="00D15643">
              <w:rPr>
                <w:sz w:val="24"/>
                <w:szCs w:val="24"/>
              </w:rPr>
              <w:t xml:space="preserve"> </w:t>
            </w:r>
            <w:r w:rsidR="007D73AD" w:rsidRPr="00AB0C4F">
              <w:rPr>
                <w:sz w:val="24"/>
                <w:szCs w:val="24"/>
              </w:rPr>
              <w:t>Senior Lecturer</w:t>
            </w:r>
            <w:r w:rsidRPr="00AB0C4F">
              <w:rPr>
                <w:sz w:val="24"/>
                <w:szCs w:val="24"/>
              </w:rPr>
              <w:t>) three-year term</w:t>
            </w:r>
            <w:r w:rsidR="00CB6A95" w:rsidRPr="00AB0C4F">
              <w:rPr>
                <w:sz w:val="24"/>
                <w:szCs w:val="24"/>
              </w:rPr>
              <w:t xml:space="preserve"> from January 2022</w:t>
            </w:r>
          </w:p>
        </w:tc>
      </w:tr>
      <w:tr w:rsidR="00C9238F" w:rsidRPr="00FE5715" w14:paraId="6B2268D4" w14:textId="77777777" w:rsidTr="007A736A">
        <w:trPr>
          <w:trHeight w:val="370"/>
        </w:trPr>
        <w:tc>
          <w:tcPr>
            <w:tcW w:w="1496" w:type="pct"/>
            <w:vAlign w:val="bottom"/>
          </w:tcPr>
          <w:p w14:paraId="0FF4E755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5B6AF1" w14:textId="31CB9832" w:rsidR="00C9238F" w:rsidRPr="00AB0C4F" w:rsidRDefault="00831FDA" w:rsidP="00831FDA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</w:rPr>
              <w:t>Technical Officer</w:t>
            </w:r>
            <w:r w:rsidRPr="00AB0C4F">
              <w:rPr>
                <w:sz w:val="24"/>
                <w:szCs w:val="24"/>
              </w:rPr>
              <w:t xml:space="preserve"> three-year term from </w:t>
            </w:r>
            <w:r w:rsidR="007F1945" w:rsidRPr="00AB0C4F">
              <w:rPr>
                <w:sz w:val="24"/>
                <w:szCs w:val="24"/>
              </w:rPr>
              <w:t>March 2022</w:t>
            </w:r>
          </w:p>
        </w:tc>
      </w:tr>
      <w:tr w:rsidR="00C9238F" w:rsidRPr="00FE5715" w14:paraId="413D5D9D" w14:textId="77777777" w:rsidTr="007A736A">
        <w:trPr>
          <w:trHeight w:val="579"/>
        </w:trPr>
        <w:tc>
          <w:tcPr>
            <w:tcW w:w="1496" w:type="pct"/>
            <w:vAlign w:val="bottom"/>
          </w:tcPr>
          <w:p w14:paraId="221C7F95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5746A1" w14:textId="5EABD270" w:rsidR="00C9238F" w:rsidRPr="00AB0C4F" w:rsidRDefault="00540CE6" w:rsidP="00540CE6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</w:rPr>
              <w:t>Early-career colleague</w:t>
            </w:r>
            <w:r w:rsidRPr="00AB0C4F">
              <w:rPr>
                <w:sz w:val="24"/>
                <w:szCs w:val="24"/>
              </w:rPr>
              <w:t xml:space="preserve"> (usually </w:t>
            </w:r>
            <w:proofErr w:type="spellStart"/>
            <w:r w:rsidRPr="00AB0C4F">
              <w:rPr>
                <w:sz w:val="24"/>
                <w:szCs w:val="24"/>
              </w:rPr>
              <w:t>Lbb</w:t>
            </w:r>
            <w:proofErr w:type="spellEnd"/>
            <w:r w:rsidRPr="00AB0C4F">
              <w:rPr>
                <w:sz w:val="24"/>
                <w:szCs w:val="24"/>
              </w:rPr>
              <w:t xml:space="preserve"> / Lecturer) three-year term</w:t>
            </w:r>
            <w:r w:rsidR="001A47E2" w:rsidRPr="00AB0C4F">
              <w:rPr>
                <w:sz w:val="24"/>
                <w:szCs w:val="24"/>
              </w:rPr>
              <w:t xml:space="preserve"> from March 2022</w:t>
            </w:r>
          </w:p>
        </w:tc>
      </w:tr>
      <w:tr w:rsidR="00407AC0" w:rsidRPr="00FE5715" w14:paraId="38961F95" w14:textId="77777777" w:rsidTr="007A736A">
        <w:trPr>
          <w:trHeight w:val="370"/>
        </w:trPr>
        <w:tc>
          <w:tcPr>
            <w:tcW w:w="1496" w:type="pct"/>
            <w:vAlign w:val="bottom"/>
          </w:tcPr>
          <w:p w14:paraId="34BB61A8" w14:textId="77777777" w:rsidR="00407AC0" w:rsidRPr="00AB0C4F" w:rsidRDefault="00407AC0" w:rsidP="003B523D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9E3CFB" w14:textId="7C659D0C" w:rsidR="00407AC0" w:rsidRPr="00AB0C4F" w:rsidRDefault="00407AC0" w:rsidP="003B523D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</w:rPr>
              <w:t>PhD Candidate</w:t>
            </w:r>
            <w:r w:rsidRPr="00AB0C4F">
              <w:rPr>
                <w:sz w:val="24"/>
                <w:szCs w:val="24"/>
              </w:rPr>
              <w:t xml:space="preserve"> (</w:t>
            </w:r>
            <w:r w:rsidR="00DE4F4A" w:rsidRPr="00AB0C4F">
              <w:rPr>
                <w:sz w:val="24"/>
                <w:szCs w:val="24"/>
              </w:rPr>
              <w:t>Structured PhD</w:t>
            </w:r>
            <w:r w:rsidRPr="00AB0C4F">
              <w:rPr>
                <w:sz w:val="24"/>
                <w:szCs w:val="24"/>
              </w:rPr>
              <w:t xml:space="preserve">) </w:t>
            </w:r>
            <w:r w:rsidR="00DE4F4A" w:rsidRPr="00AB0C4F">
              <w:rPr>
                <w:sz w:val="24"/>
                <w:szCs w:val="24"/>
              </w:rPr>
              <w:t>1</w:t>
            </w:r>
            <w:r w:rsidR="001C706C" w:rsidRPr="00AB0C4F">
              <w:rPr>
                <w:sz w:val="24"/>
                <w:szCs w:val="24"/>
              </w:rPr>
              <w:t>2</w:t>
            </w:r>
            <w:r w:rsidR="006F6D50" w:rsidRPr="00AB0C4F">
              <w:rPr>
                <w:sz w:val="24"/>
                <w:szCs w:val="24"/>
              </w:rPr>
              <w:t xml:space="preserve"> </w:t>
            </w:r>
            <w:r w:rsidR="00DE4F4A" w:rsidRPr="00AB0C4F">
              <w:rPr>
                <w:sz w:val="24"/>
                <w:szCs w:val="24"/>
              </w:rPr>
              <w:t xml:space="preserve">-18 </w:t>
            </w:r>
            <w:r w:rsidR="00FE5715" w:rsidRPr="00AB0C4F">
              <w:rPr>
                <w:sz w:val="24"/>
                <w:szCs w:val="24"/>
              </w:rPr>
              <w:t>M</w:t>
            </w:r>
            <w:r w:rsidR="00DE4F4A" w:rsidRPr="00AB0C4F">
              <w:rPr>
                <w:sz w:val="24"/>
                <w:szCs w:val="24"/>
              </w:rPr>
              <w:t>onth term</w:t>
            </w:r>
          </w:p>
        </w:tc>
      </w:tr>
      <w:tr w:rsidR="00407AC0" w:rsidRPr="00FE5715" w14:paraId="79BB6AD8" w14:textId="77777777" w:rsidTr="007A736A">
        <w:trPr>
          <w:trHeight w:val="370"/>
        </w:trPr>
        <w:tc>
          <w:tcPr>
            <w:tcW w:w="1496" w:type="pct"/>
            <w:vAlign w:val="bottom"/>
          </w:tcPr>
          <w:p w14:paraId="7C8A830F" w14:textId="77777777" w:rsidR="00407AC0" w:rsidRPr="00AB0C4F" w:rsidRDefault="00407AC0" w:rsidP="003B523D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D2CAD0" w14:textId="617D6894" w:rsidR="00407AC0" w:rsidRPr="00AB0C4F" w:rsidRDefault="0057076A" w:rsidP="003B523D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  <w:lang w:val="en-IE"/>
              </w:rPr>
              <w:t>PhD Candidate</w:t>
            </w:r>
            <w:r w:rsidR="00407AC0" w:rsidRPr="00AB0C4F">
              <w:rPr>
                <w:sz w:val="24"/>
                <w:szCs w:val="24"/>
                <w:lang w:val="en-IE"/>
              </w:rPr>
              <w:t xml:space="preserve"> (</w:t>
            </w:r>
            <w:r w:rsidRPr="00AB0C4F">
              <w:rPr>
                <w:sz w:val="24"/>
                <w:szCs w:val="24"/>
                <w:lang w:val="en-IE"/>
              </w:rPr>
              <w:t>traditional PhD</w:t>
            </w:r>
            <w:r w:rsidR="00407AC0" w:rsidRPr="00AB0C4F">
              <w:rPr>
                <w:sz w:val="24"/>
                <w:szCs w:val="24"/>
                <w:lang w:val="en-IE"/>
              </w:rPr>
              <w:t xml:space="preserve">) </w:t>
            </w:r>
            <w:r w:rsidRPr="00AB0C4F">
              <w:rPr>
                <w:sz w:val="24"/>
                <w:szCs w:val="24"/>
                <w:lang w:val="en-IE"/>
              </w:rPr>
              <w:t xml:space="preserve">12-18 </w:t>
            </w:r>
            <w:r w:rsidR="006F6D50" w:rsidRPr="00AB0C4F">
              <w:rPr>
                <w:sz w:val="24"/>
                <w:szCs w:val="24"/>
                <w:lang w:val="en-IE"/>
              </w:rPr>
              <w:t>M</w:t>
            </w:r>
            <w:r w:rsidRPr="00AB0C4F">
              <w:rPr>
                <w:sz w:val="24"/>
                <w:szCs w:val="24"/>
                <w:lang w:val="en-IE"/>
              </w:rPr>
              <w:t>onth term</w:t>
            </w:r>
          </w:p>
        </w:tc>
      </w:tr>
      <w:tr w:rsidR="00C9238F" w:rsidRPr="00AB0C4F" w14:paraId="27CBDB27" w14:textId="77777777" w:rsidTr="007A736A">
        <w:trPr>
          <w:trHeight w:val="579"/>
        </w:trPr>
        <w:tc>
          <w:tcPr>
            <w:tcW w:w="5000" w:type="pct"/>
            <w:gridSpan w:val="3"/>
            <w:vAlign w:val="bottom"/>
          </w:tcPr>
          <w:p w14:paraId="0F51AA7C" w14:textId="77777777" w:rsidR="00C9238F" w:rsidRPr="00AB0C4F" w:rsidRDefault="0006125D" w:rsidP="00B74C29">
            <w:pPr>
              <w:pStyle w:val="ListParagraph"/>
              <w:numPr>
                <w:ilvl w:val="0"/>
                <w:numId w:val="24"/>
              </w:numPr>
              <w:spacing w:before="240" w:after="0" w:line="240" w:lineRule="auto"/>
              <w:rPr>
                <w:sz w:val="25"/>
                <w:szCs w:val="25"/>
              </w:rPr>
            </w:pPr>
            <w:r w:rsidRPr="00AB0C4F">
              <w:rPr>
                <w:sz w:val="25"/>
                <w:szCs w:val="25"/>
              </w:rPr>
              <w:t xml:space="preserve">Please </w:t>
            </w:r>
            <w:r w:rsidR="005B7BD2" w:rsidRPr="00AB0C4F">
              <w:rPr>
                <w:sz w:val="25"/>
                <w:szCs w:val="25"/>
              </w:rPr>
              <w:t>state why you are interested in becoming a member (max. 200 words)</w:t>
            </w:r>
          </w:p>
          <w:p w14:paraId="7917F982" w14:textId="16C499EC" w:rsidR="00A87B70" w:rsidRPr="00AB0C4F" w:rsidRDefault="00A87B70" w:rsidP="00A87B70">
            <w:pPr>
              <w:pStyle w:val="ListParagraph"/>
              <w:spacing w:before="240" w:after="0" w:line="240" w:lineRule="auto"/>
              <w:rPr>
                <w:sz w:val="24"/>
                <w:szCs w:val="24"/>
              </w:rPr>
            </w:pPr>
          </w:p>
        </w:tc>
      </w:tr>
      <w:tr w:rsidR="007835EF" w:rsidRPr="00AB0C4F" w14:paraId="3365893F" w14:textId="77777777" w:rsidTr="007A736A">
        <w:trPr>
          <w:trHeight w:val="579"/>
        </w:trPr>
        <w:tc>
          <w:tcPr>
            <w:tcW w:w="5000" w:type="pct"/>
            <w:gridSpan w:val="3"/>
            <w:vAlign w:val="bottom"/>
          </w:tcPr>
          <w:p w14:paraId="5AE8E351" w14:textId="77777777" w:rsidR="007835EF" w:rsidRPr="00AB0C4F" w:rsidRDefault="007835EF" w:rsidP="00B74C29">
            <w:pPr>
              <w:pStyle w:val="ListParagraph"/>
              <w:numPr>
                <w:ilvl w:val="0"/>
                <w:numId w:val="24"/>
              </w:numPr>
              <w:spacing w:before="240" w:after="0" w:line="240" w:lineRule="auto"/>
              <w:rPr>
                <w:sz w:val="25"/>
                <w:szCs w:val="25"/>
              </w:rPr>
            </w:pPr>
          </w:p>
        </w:tc>
      </w:tr>
    </w:tbl>
    <w:p w14:paraId="63B0D41B" w14:textId="27F09AB1" w:rsidR="00F22267" w:rsidRDefault="00856FE8" w:rsidP="00C81A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E6425E" wp14:editId="244E4110">
                <wp:simplePos x="0" y="0"/>
                <wp:positionH relativeFrom="margin">
                  <wp:posOffset>-209550</wp:posOffset>
                </wp:positionH>
                <wp:positionV relativeFrom="margin">
                  <wp:align>bottom</wp:align>
                </wp:positionV>
                <wp:extent cx="6762750" cy="23907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5355A" w14:textId="589CBB20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FC3972A" w14:textId="5D8AE63F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34AFDD5F" w14:textId="59CC6139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0BAAE23" w14:textId="64B733CD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634B3D6D" w14:textId="58806566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0BEDBFC" w14:textId="450A3BE5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34A8A8DE" w14:textId="45631CF9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65B4B83" w14:textId="776C85E7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959DA4B" w14:textId="77777777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642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5pt;margin-top:0;width:532.5pt;height:188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">
                <v:textbox>
                  <w:txbxContent>
                    <w:p w14:paraId="70C5355A" w14:textId="589CBB20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0FC3972A" w14:textId="5D8AE63F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34AFDD5F" w14:textId="59CC6139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10BAAE23" w14:textId="64B733CD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634B3D6D" w14:textId="58806566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50BEDBFC" w14:textId="450A3BE5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34A8A8DE" w14:textId="45631CF9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065B4B83" w14:textId="776C85E7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1959DA4B" w14:textId="77777777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B6984C5" w14:textId="07BE3B2B" w:rsidR="00F10996" w:rsidRPr="00F10996" w:rsidRDefault="00F10996" w:rsidP="00F10996"/>
    <w:p w14:paraId="534F2D5F" w14:textId="1F8C738D" w:rsidR="00F10996" w:rsidRPr="00F10996" w:rsidRDefault="00F10996" w:rsidP="00F10996"/>
    <w:p w14:paraId="6A399A1F" w14:textId="3EDA966A" w:rsidR="00F10996" w:rsidRPr="00F10996" w:rsidRDefault="00F10996" w:rsidP="00F10996"/>
    <w:p w14:paraId="62C943B6" w14:textId="5E3789D6" w:rsidR="00F10996" w:rsidRPr="00F10996" w:rsidRDefault="00F10996" w:rsidP="00F10996"/>
    <w:p w14:paraId="13AFC617" w14:textId="594F10AF" w:rsidR="00F10996" w:rsidRPr="00F10996" w:rsidRDefault="00F10996" w:rsidP="00F10996"/>
    <w:p w14:paraId="3D6A653A" w14:textId="74632194" w:rsidR="00F10996" w:rsidRPr="00B74C29" w:rsidRDefault="00446BD8" w:rsidP="00B74C29">
      <w:pPr>
        <w:pStyle w:val="ListParagraph"/>
        <w:numPr>
          <w:ilvl w:val="0"/>
          <w:numId w:val="24"/>
        </w:numPr>
        <w:rPr>
          <w:sz w:val="25"/>
          <w:szCs w:val="25"/>
          <w:lang w:val="en-GB"/>
        </w:rPr>
      </w:pPr>
      <w:r w:rsidRPr="00B74C29">
        <w:rPr>
          <w:sz w:val="25"/>
          <w:szCs w:val="25"/>
        </w:rPr>
        <w:t xml:space="preserve">Briefly explain what </w:t>
      </w:r>
      <w:r w:rsidR="007D73AD">
        <w:rPr>
          <w:sz w:val="25"/>
          <w:szCs w:val="25"/>
        </w:rPr>
        <w:t>skillset, perspectives</w:t>
      </w:r>
      <w:r w:rsidR="0079113D">
        <w:rPr>
          <w:sz w:val="25"/>
          <w:szCs w:val="25"/>
        </w:rPr>
        <w:t>,</w:t>
      </w:r>
      <w:r w:rsidR="007D73AD">
        <w:rPr>
          <w:sz w:val="25"/>
          <w:szCs w:val="25"/>
        </w:rPr>
        <w:t xml:space="preserve"> and ideas </w:t>
      </w:r>
      <w:r w:rsidRPr="00B74C29">
        <w:rPr>
          <w:sz w:val="25"/>
          <w:szCs w:val="25"/>
        </w:rPr>
        <w:t xml:space="preserve">you intend to bring to the </w:t>
      </w:r>
      <w:r w:rsidR="00F8198B" w:rsidRPr="00B74C29">
        <w:rPr>
          <w:sz w:val="25"/>
          <w:szCs w:val="25"/>
        </w:rPr>
        <w:t>Committee</w:t>
      </w:r>
      <w:r w:rsidR="00CC3667" w:rsidRPr="00B74C29">
        <w:rPr>
          <w:sz w:val="25"/>
          <w:szCs w:val="25"/>
        </w:rPr>
        <w:t xml:space="preserve"> </w:t>
      </w:r>
      <w:r w:rsidR="002A3C90" w:rsidRPr="00B74C29">
        <w:rPr>
          <w:sz w:val="25"/>
          <w:szCs w:val="25"/>
          <w:lang w:val="en-GB"/>
        </w:rPr>
        <w:t>(max. 200 words)</w:t>
      </w:r>
    </w:p>
    <w:p w14:paraId="32103CAC" w14:textId="5DCADF82" w:rsidR="00E46414" w:rsidRDefault="002A1BC4" w:rsidP="00F10996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EE2019" wp14:editId="6C5858B7">
                <wp:simplePos x="0" y="0"/>
                <wp:positionH relativeFrom="margin">
                  <wp:align>left</wp:align>
                </wp:positionH>
                <wp:positionV relativeFrom="margin">
                  <wp:posOffset>589280</wp:posOffset>
                </wp:positionV>
                <wp:extent cx="6372225" cy="29908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AE3AC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EFD3080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23A715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71C1F4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CE9CC6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0544A50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CB3BB4C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26254374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E9981B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2019" id="_x0000_s1027" type="#_x0000_t202" style="position:absolute;margin-left:0;margin-top:46.4pt;width:501.75pt;height:235.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">
                <v:textbox>
                  <w:txbxContent>
                    <w:p w14:paraId="67FAE3AC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1EFD3080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723A715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471C1F4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1CE9CC6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50544A50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4CB3BB4C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26254374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7E9981B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1691942" w14:textId="11FACE59" w:rsidR="002A1BC4" w:rsidRDefault="002A1BC4" w:rsidP="00F10996"/>
    <w:p w14:paraId="35042E76" w14:textId="0CB5098A" w:rsidR="002A1BC4" w:rsidRDefault="002A1BC4" w:rsidP="00F10996"/>
    <w:p w14:paraId="183BBDC4" w14:textId="46EBCF60" w:rsidR="002A1BC4" w:rsidRDefault="002A1BC4" w:rsidP="00F10996"/>
    <w:p w14:paraId="5F7F75E5" w14:textId="37DAB672" w:rsidR="002A1BC4" w:rsidRDefault="002A1BC4" w:rsidP="00F10996"/>
    <w:p w14:paraId="5C960E9A" w14:textId="03BB05F6" w:rsidR="002A1BC4" w:rsidRDefault="002A1BC4" w:rsidP="00F10996"/>
    <w:p w14:paraId="38E063F1" w14:textId="77777777" w:rsidR="002A1BC4" w:rsidRDefault="002A1BC4" w:rsidP="00F10996"/>
    <w:p w14:paraId="7F07E1F7" w14:textId="09372DA3" w:rsidR="003249D9" w:rsidRDefault="003249D9" w:rsidP="00F10996"/>
    <w:p w14:paraId="1534D6B5" w14:textId="77777777" w:rsidR="002A1BC4" w:rsidRDefault="002A1BC4" w:rsidP="00F10996"/>
    <w:p w14:paraId="56AA1C1B" w14:textId="16E43DBD" w:rsidR="003249D9" w:rsidRPr="00F061A3" w:rsidRDefault="007835EF" w:rsidP="00B74C29">
      <w:pPr>
        <w:pStyle w:val="ListParagraph"/>
        <w:numPr>
          <w:ilvl w:val="0"/>
          <w:numId w:val="24"/>
        </w:num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F59B9F" wp14:editId="4D21411E">
                <wp:simplePos x="0" y="0"/>
                <wp:positionH relativeFrom="margin">
                  <wp:align>left</wp:align>
                </wp:positionH>
                <wp:positionV relativeFrom="margin">
                  <wp:posOffset>4704080</wp:posOffset>
                </wp:positionV>
                <wp:extent cx="6257925" cy="3038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E1F93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E0E4391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442BA36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EEE8DB9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0BFBF75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720CFC3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60CF20AA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524F5C6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5F56280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9B9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370.4pt;width:492.75pt;height:239.2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">
                <v:textbox>
                  <w:txbxContent>
                    <w:p w14:paraId="76FE1F93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0E0E4391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5442BA36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1EEE8DB9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40BFBF75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1720CFC3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60CF20AA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0524F5C6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75F56280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249D9" w:rsidRPr="00F061A3">
        <w:rPr>
          <w:sz w:val="25"/>
          <w:szCs w:val="25"/>
        </w:rPr>
        <w:t xml:space="preserve">Describe research related activities </w:t>
      </w:r>
      <w:r w:rsidR="007D73AD" w:rsidRPr="00F061A3">
        <w:rPr>
          <w:sz w:val="25"/>
          <w:szCs w:val="25"/>
        </w:rPr>
        <w:t xml:space="preserve">that may be of interest to the work of the Committee </w:t>
      </w:r>
      <w:r w:rsidR="003249D9" w:rsidRPr="00F061A3">
        <w:rPr>
          <w:sz w:val="25"/>
          <w:szCs w:val="25"/>
          <w:lang w:val="en-GB"/>
        </w:rPr>
        <w:t>(max. 200 words)</w:t>
      </w:r>
    </w:p>
    <w:p w14:paraId="5D7E9389" w14:textId="71D1C0F4" w:rsidR="006622E6" w:rsidRPr="00E46414" w:rsidRDefault="006622E6" w:rsidP="00AB0C4F">
      <w:pPr>
        <w:rPr>
          <w:sz w:val="25"/>
          <w:szCs w:val="25"/>
        </w:rPr>
      </w:pPr>
    </w:p>
    <w:sectPr w:rsidR="006622E6" w:rsidRPr="00E46414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16FE3" w14:textId="77777777" w:rsidR="00724C59" w:rsidRDefault="00724C59" w:rsidP="00C9238F">
      <w:pPr>
        <w:spacing w:after="0" w:line="240" w:lineRule="auto"/>
      </w:pPr>
      <w:r>
        <w:separator/>
      </w:r>
    </w:p>
  </w:endnote>
  <w:endnote w:type="continuationSeparator" w:id="0">
    <w:p w14:paraId="6FC07126" w14:textId="77777777" w:rsidR="00724C59" w:rsidRDefault="00724C5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49FFCB-D51B-423C-A5BA-E7B96EBF005E}"/>
    <w:embedBold r:id="rId2" w:fontKey="{E59FBFD0-D495-49FE-B2F4-E42DA51F79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6B7C51D-0B20-4A43-B29F-95CA2411242C}"/>
    <w:embedBold r:id="rId4" w:fontKey="{437DE0D0-70F6-407E-9965-3CA0C26F3DC2}"/>
    <w:embedItalic r:id="rId5" w:fontKey="{E61D2FFE-04AD-462F-8DA8-DCB07439BC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1A02E10-9516-4A62-8EDB-1E59404791A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C2E820B-5D3A-4F1C-B690-343DD4DEBA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5FAD737" w14:textId="77777777" w:rsidTr="00C4167A">
      <w:tc>
        <w:tcPr>
          <w:tcW w:w="4675" w:type="dxa"/>
          <w:vAlign w:val="center"/>
        </w:tcPr>
        <w:p w14:paraId="20CBE848" w14:textId="73BB88BA" w:rsidR="00003212" w:rsidRPr="00003212" w:rsidRDefault="00BF469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EHS Research Committee</w:t>
          </w:r>
        </w:p>
      </w:tc>
      <w:tc>
        <w:tcPr>
          <w:tcW w:w="4675" w:type="dxa"/>
          <w:vAlign w:val="center"/>
        </w:tcPr>
        <w:p w14:paraId="499AE2C7" w14:textId="709D7507" w:rsidR="00003212" w:rsidRPr="00003212" w:rsidRDefault="00BF4698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CD24A8">
            <w:rPr>
              <w:noProof/>
            </w:rPr>
            <w:drawing>
              <wp:inline distT="0" distB="0" distL="0" distR="0" wp14:anchorId="639F74F1" wp14:editId="21756B54">
                <wp:extent cx="970459" cy="304800"/>
                <wp:effectExtent l="0" t="0" r="1270" b="0"/>
                <wp:docPr id="2" name="Picture 2" descr="M:\EHS Structured PhD Programme\2020-21\Admin_Gen\two_greens_landsca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:\EHS Structured PhD Programme\2020-21\Admin_Gen\two_greens_landscap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735" cy="319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1F3A8A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DE5C7" w14:textId="77777777" w:rsidR="00724C59" w:rsidRDefault="00724C59" w:rsidP="00C9238F">
      <w:pPr>
        <w:spacing w:after="0" w:line="240" w:lineRule="auto"/>
      </w:pPr>
      <w:r>
        <w:separator/>
      </w:r>
    </w:p>
  </w:footnote>
  <w:footnote w:type="continuationSeparator" w:id="0">
    <w:p w14:paraId="0FA67B90" w14:textId="77777777" w:rsidR="00724C59" w:rsidRDefault="00724C5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4" w:type="dxa"/>
      <w:shd w:val="clear" w:color="auto" w:fill="731F1C" w:themeFill="accent5"/>
      <w:tblLook w:val="04A0" w:firstRow="1" w:lastRow="0" w:firstColumn="1" w:lastColumn="0" w:noHBand="0" w:noVBand="1"/>
    </w:tblPr>
    <w:tblGrid>
      <w:gridCol w:w="1446"/>
      <w:gridCol w:w="8578"/>
    </w:tblGrid>
    <w:tr w:rsidR="00576892" w:rsidRPr="00576892" w14:paraId="16E9D8D3" w14:textId="77777777" w:rsidTr="00AB0C4F">
      <w:trPr>
        <w:trHeight w:val="168"/>
      </w:trPr>
      <w:tc>
        <w:tcPr>
          <w:tcW w:w="1446" w:type="dxa"/>
          <w:shd w:val="clear" w:color="auto" w:fill="38583B"/>
          <w:vAlign w:val="center"/>
        </w:tcPr>
        <w:p w14:paraId="79E2284D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4478E97" wp14:editId="6835F126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78" w:type="dxa"/>
          <w:shd w:val="clear" w:color="auto" w:fill="38583B"/>
          <w:vAlign w:val="center"/>
        </w:tcPr>
        <w:p w14:paraId="3C6E114F" w14:textId="77777777" w:rsidR="009F2316" w:rsidRPr="00AB0C4F" w:rsidRDefault="009F231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</w:pPr>
          <w:r w:rsidRPr="00AB0C4F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  <w:t>EHS Research Committee Membership</w:t>
          </w:r>
        </w:p>
        <w:p w14:paraId="7431006A" w14:textId="05FBB5C9" w:rsidR="009F2316" w:rsidRPr="00576892" w:rsidRDefault="009F231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AB0C4F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  <w:t>Expression of Interest form</w:t>
          </w:r>
        </w:p>
      </w:tc>
    </w:tr>
  </w:tbl>
  <w:p w14:paraId="242FC2F0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6506825"/>
    <w:multiLevelType w:val="hybridMultilevel"/>
    <w:tmpl w:val="A21C74C6"/>
    <w:lvl w:ilvl="0" w:tplc="7A687608"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BE7FC6"/>
    <w:multiLevelType w:val="hybridMultilevel"/>
    <w:tmpl w:val="41142B5A"/>
    <w:lvl w:ilvl="0" w:tplc="18090013">
      <w:start w:val="1"/>
      <w:numFmt w:val="upp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45672734">
    <w:abstractNumId w:val="11"/>
  </w:num>
  <w:num w:numId="2" w16cid:durableId="1636644658">
    <w:abstractNumId w:val="7"/>
  </w:num>
  <w:num w:numId="3" w16cid:durableId="23941553">
    <w:abstractNumId w:val="15"/>
  </w:num>
  <w:num w:numId="4" w16cid:durableId="1444686753">
    <w:abstractNumId w:val="12"/>
  </w:num>
  <w:num w:numId="5" w16cid:durableId="1763069311">
    <w:abstractNumId w:val="13"/>
  </w:num>
  <w:num w:numId="6" w16cid:durableId="1969966620">
    <w:abstractNumId w:val="20"/>
  </w:num>
  <w:num w:numId="7" w16cid:durableId="2061979026">
    <w:abstractNumId w:val="6"/>
  </w:num>
  <w:num w:numId="8" w16cid:durableId="104926906">
    <w:abstractNumId w:val="10"/>
  </w:num>
  <w:num w:numId="9" w16cid:durableId="1148666441">
    <w:abstractNumId w:val="18"/>
  </w:num>
  <w:num w:numId="10" w16cid:durableId="674068072">
    <w:abstractNumId w:val="1"/>
  </w:num>
  <w:num w:numId="11" w16cid:durableId="1409426281">
    <w:abstractNumId w:val="5"/>
  </w:num>
  <w:num w:numId="12" w16cid:durableId="1666201789">
    <w:abstractNumId w:val="0"/>
  </w:num>
  <w:num w:numId="13" w16cid:durableId="199901408">
    <w:abstractNumId w:val="2"/>
  </w:num>
  <w:num w:numId="14" w16cid:durableId="1776514798">
    <w:abstractNumId w:val="9"/>
  </w:num>
  <w:num w:numId="15" w16cid:durableId="1605647605">
    <w:abstractNumId w:val="8"/>
  </w:num>
  <w:num w:numId="16" w16cid:durableId="754858582">
    <w:abstractNumId w:val="16"/>
  </w:num>
  <w:num w:numId="17" w16cid:durableId="1185679036">
    <w:abstractNumId w:val="3"/>
  </w:num>
  <w:num w:numId="18" w16cid:durableId="799032093">
    <w:abstractNumId w:val="23"/>
  </w:num>
  <w:num w:numId="19" w16cid:durableId="1171601855">
    <w:abstractNumId w:val="19"/>
  </w:num>
  <w:num w:numId="20" w16cid:durableId="1222672053">
    <w:abstractNumId w:val="14"/>
  </w:num>
  <w:num w:numId="21" w16cid:durableId="1429350747">
    <w:abstractNumId w:val="22"/>
  </w:num>
  <w:num w:numId="22" w16cid:durableId="1077509450">
    <w:abstractNumId w:val="4"/>
  </w:num>
  <w:num w:numId="23" w16cid:durableId="1979189513">
    <w:abstractNumId w:val="17"/>
  </w:num>
  <w:num w:numId="24" w16cid:durableId="205273143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16"/>
    <w:rsid w:val="00003212"/>
    <w:rsid w:val="00015EA3"/>
    <w:rsid w:val="00036181"/>
    <w:rsid w:val="00052382"/>
    <w:rsid w:val="0006125D"/>
    <w:rsid w:val="0006568A"/>
    <w:rsid w:val="00065A07"/>
    <w:rsid w:val="00076CF9"/>
    <w:rsid w:val="00076F0F"/>
    <w:rsid w:val="00080850"/>
    <w:rsid w:val="00084253"/>
    <w:rsid w:val="000D1F49"/>
    <w:rsid w:val="000F4676"/>
    <w:rsid w:val="00113380"/>
    <w:rsid w:val="00117BD0"/>
    <w:rsid w:val="001727CA"/>
    <w:rsid w:val="00193ACD"/>
    <w:rsid w:val="001A47E2"/>
    <w:rsid w:val="001B15FE"/>
    <w:rsid w:val="001C706C"/>
    <w:rsid w:val="001F595C"/>
    <w:rsid w:val="00226B2D"/>
    <w:rsid w:val="00237D04"/>
    <w:rsid w:val="0027273B"/>
    <w:rsid w:val="0029249D"/>
    <w:rsid w:val="002A1BC4"/>
    <w:rsid w:val="002A3C90"/>
    <w:rsid w:val="002C56E6"/>
    <w:rsid w:val="002D3238"/>
    <w:rsid w:val="003249D9"/>
    <w:rsid w:val="003558E7"/>
    <w:rsid w:val="00361E11"/>
    <w:rsid w:val="003C6A3A"/>
    <w:rsid w:val="003F0847"/>
    <w:rsid w:val="0040090B"/>
    <w:rsid w:val="00407AC0"/>
    <w:rsid w:val="00446BD8"/>
    <w:rsid w:val="0046302A"/>
    <w:rsid w:val="00487D2D"/>
    <w:rsid w:val="00493AC4"/>
    <w:rsid w:val="00493CCD"/>
    <w:rsid w:val="004D5D62"/>
    <w:rsid w:val="004E5717"/>
    <w:rsid w:val="005035AE"/>
    <w:rsid w:val="005112D0"/>
    <w:rsid w:val="00540CE6"/>
    <w:rsid w:val="0057076A"/>
    <w:rsid w:val="00576892"/>
    <w:rsid w:val="00577E06"/>
    <w:rsid w:val="005A3BF7"/>
    <w:rsid w:val="005B7BD2"/>
    <w:rsid w:val="005C5107"/>
    <w:rsid w:val="005F2035"/>
    <w:rsid w:val="005F7990"/>
    <w:rsid w:val="006340B7"/>
    <w:rsid w:val="0063739C"/>
    <w:rsid w:val="006622E6"/>
    <w:rsid w:val="006A0489"/>
    <w:rsid w:val="006F6D50"/>
    <w:rsid w:val="00722ECD"/>
    <w:rsid w:val="00724C59"/>
    <w:rsid w:val="007637EC"/>
    <w:rsid w:val="00770F25"/>
    <w:rsid w:val="007835EF"/>
    <w:rsid w:val="0079113D"/>
    <w:rsid w:val="00793B39"/>
    <w:rsid w:val="007953B4"/>
    <w:rsid w:val="007A35A8"/>
    <w:rsid w:val="007A736A"/>
    <w:rsid w:val="007B0A85"/>
    <w:rsid w:val="007C6A52"/>
    <w:rsid w:val="007D73AD"/>
    <w:rsid w:val="007E1F2A"/>
    <w:rsid w:val="007F1945"/>
    <w:rsid w:val="008067A6"/>
    <w:rsid w:val="008071C7"/>
    <w:rsid w:val="0082043E"/>
    <w:rsid w:val="00831FDA"/>
    <w:rsid w:val="00856FE8"/>
    <w:rsid w:val="00897670"/>
    <w:rsid w:val="008B0E32"/>
    <w:rsid w:val="008E203A"/>
    <w:rsid w:val="0091229C"/>
    <w:rsid w:val="00920221"/>
    <w:rsid w:val="00940E73"/>
    <w:rsid w:val="00980868"/>
    <w:rsid w:val="0098597D"/>
    <w:rsid w:val="009B18E0"/>
    <w:rsid w:val="009E18E8"/>
    <w:rsid w:val="009F2316"/>
    <w:rsid w:val="009F619A"/>
    <w:rsid w:val="009F6DDE"/>
    <w:rsid w:val="00A0125B"/>
    <w:rsid w:val="00A1613A"/>
    <w:rsid w:val="00A370A8"/>
    <w:rsid w:val="00A73299"/>
    <w:rsid w:val="00A87B70"/>
    <w:rsid w:val="00AB0C4F"/>
    <w:rsid w:val="00AF6BFE"/>
    <w:rsid w:val="00B74C29"/>
    <w:rsid w:val="00B874CE"/>
    <w:rsid w:val="00BC3286"/>
    <w:rsid w:val="00BD4753"/>
    <w:rsid w:val="00BD5CB1"/>
    <w:rsid w:val="00BE62EE"/>
    <w:rsid w:val="00BF4698"/>
    <w:rsid w:val="00C003BA"/>
    <w:rsid w:val="00C26236"/>
    <w:rsid w:val="00C33EC7"/>
    <w:rsid w:val="00C46878"/>
    <w:rsid w:val="00C638EE"/>
    <w:rsid w:val="00C81AA5"/>
    <w:rsid w:val="00C9238F"/>
    <w:rsid w:val="00C96307"/>
    <w:rsid w:val="00CB4A51"/>
    <w:rsid w:val="00CB6A95"/>
    <w:rsid w:val="00CC3667"/>
    <w:rsid w:val="00CD4532"/>
    <w:rsid w:val="00CD47B0"/>
    <w:rsid w:val="00CE6104"/>
    <w:rsid w:val="00CE7918"/>
    <w:rsid w:val="00D15643"/>
    <w:rsid w:val="00D16163"/>
    <w:rsid w:val="00DB3FAD"/>
    <w:rsid w:val="00DE4F4A"/>
    <w:rsid w:val="00E149AF"/>
    <w:rsid w:val="00E3690B"/>
    <w:rsid w:val="00E401A8"/>
    <w:rsid w:val="00E46414"/>
    <w:rsid w:val="00E61C09"/>
    <w:rsid w:val="00EB3B58"/>
    <w:rsid w:val="00EC7359"/>
    <w:rsid w:val="00EE3054"/>
    <w:rsid w:val="00F00606"/>
    <w:rsid w:val="00F01256"/>
    <w:rsid w:val="00F061A3"/>
    <w:rsid w:val="00F10996"/>
    <w:rsid w:val="00F22267"/>
    <w:rsid w:val="00F27BE4"/>
    <w:rsid w:val="00F8198B"/>
    <w:rsid w:val="00F951C3"/>
    <w:rsid w:val="00FC7475"/>
    <w:rsid w:val="00FE571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D5F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qFormat/>
    <w:rsid w:val="000F4676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val="en-I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ine.moor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04F3D18CEC41EF8A533D1480928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DE701-4F62-48F2-8620-320B8982BB35}"/>
      </w:docPartPr>
      <w:docPartBody>
        <w:p w:rsidR="00E56779" w:rsidRDefault="00E56779" w:rsidP="00E56779">
          <w:pPr>
            <w:pStyle w:val="1204F3D18CEC41EF8A533D14809287591"/>
          </w:pPr>
          <w:r w:rsidRPr="00C638EE">
            <w:rPr>
              <w:sz w:val="25"/>
              <w:szCs w:val="25"/>
            </w:rPr>
            <w:t>First Name</w:t>
          </w:r>
        </w:p>
      </w:docPartBody>
    </w:docPart>
    <w:docPart>
      <w:docPartPr>
        <w:name w:val="E7365DE835A140EC9477123BD3AE5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D903B-50B6-4778-9096-0FA85953B98E}"/>
      </w:docPartPr>
      <w:docPartBody>
        <w:p w:rsidR="00E56779" w:rsidRDefault="00E56779" w:rsidP="00E56779">
          <w:pPr>
            <w:pStyle w:val="E7365DE835A140EC9477123BD3AE559E1"/>
          </w:pPr>
          <w:r w:rsidRPr="00C638EE">
            <w:rPr>
              <w:sz w:val="25"/>
              <w:szCs w:val="25"/>
            </w:rPr>
            <w:t>Last Name</w:t>
          </w:r>
        </w:p>
      </w:docPartBody>
    </w:docPart>
    <w:docPart>
      <w:docPartPr>
        <w:name w:val="A111D350B06A409C9B2452C81A507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ADCC8-566F-4C1B-BEE1-2D9E534404F1}"/>
      </w:docPartPr>
      <w:docPartBody>
        <w:p w:rsidR="00E56779" w:rsidRDefault="00E56779" w:rsidP="00E56779">
          <w:pPr>
            <w:pStyle w:val="A111D350B06A409C9B2452C81A5072C71"/>
          </w:pPr>
          <w:r w:rsidRPr="00C638EE">
            <w:rPr>
              <w:sz w:val="25"/>
              <w:szCs w:val="25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779"/>
    <w:rsid w:val="004072C7"/>
    <w:rsid w:val="0048642C"/>
    <w:rsid w:val="008C039B"/>
    <w:rsid w:val="009D48D2"/>
    <w:rsid w:val="00E5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04F3D18CEC41EF8A533D14809287591">
    <w:name w:val="1204F3D18CEC41EF8A533D1480928759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7365DE835A140EC9477123BD3AE559E1">
    <w:name w:val="E7365DE835A140EC9477123BD3AE559E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111D350B06A409C9B2452C81A5072C71">
    <w:name w:val="A111D350B06A409C9B2452C81A5072C7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56779"/>
    <w:rPr>
      <w:color w:val="808080"/>
    </w:rPr>
  </w:style>
  <w:style w:type="paragraph" w:styleId="Footer">
    <w:name w:val="footer"/>
    <w:basedOn w:val="Normal"/>
    <w:link w:val="FooterChar"/>
    <w:uiPriority w:val="99"/>
    <w:rsid w:val="00E56779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56779"/>
    <w:rPr>
      <w:rFonts w:eastAsiaTheme="minorHAnsi"/>
      <w:sz w:val="18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2022-12-02T11:17:00Z</dcterms:created>
  <dcterms:modified xsi:type="dcterms:W3CDTF">2022-12-02T11:17:00Z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