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3603"/>
        <w:gridCol w:w="716"/>
        <w:gridCol w:w="6481"/>
      </w:tblGrid>
      <w:tr w:rsidR="00075F30" w14:paraId="4181E8D7" w14:textId="77777777" w:rsidTr="00710DDB">
        <w:trPr>
          <w:trHeight w:val="2403"/>
          <w:jc w:val="center"/>
        </w:trPr>
        <w:tc>
          <w:tcPr>
            <w:tcW w:w="5039" w:type="dxa"/>
            <w:gridSpan w:val="3"/>
            <w:vAlign w:val="center"/>
          </w:tcPr>
          <w:p w14:paraId="2D14FB65" w14:textId="77777777" w:rsidR="00075F30" w:rsidRDefault="006F3332" w:rsidP="00075F30">
            <w:pPr>
              <w:jc w:val="center"/>
            </w:pPr>
            <w:bookmarkStart w:id="0" w:name="_GoBack"/>
            <w:bookmarkEnd w:id="0"/>
            <w:r>
              <w:rPr>
                <w:rFonts w:ascii="Calibri" w:hAnsi="Calibri" w:cs="Calibri"/>
                <w:color w:val="000000"/>
                <w:shd w:val="clear" w:color="auto" w:fill="FFFFFF"/>
              </w:rPr>
              <w:t>        </w:t>
            </w:r>
            <w:r>
              <w:rPr>
                <w:noProof/>
                <w:lang w:val="en-IE"/>
              </w:rPr>
              <w:drawing>
                <wp:inline distT="0" distB="0" distL="0" distR="0" wp14:anchorId="724BC5F7" wp14:editId="5FF676CF">
                  <wp:extent cx="2228215" cy="1647825"/>
                  <wp:effectExtent l="0" t="0" r="635" b="9525"/>
                  <wp:docPr id="2" name="Picture 2" descr="C:\Users\sorcha.debrun\AppData\Local\Microsoft\Windows\INetCache\Content.MSO\89825FA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rcha.debrun\AppData\Local\Microsoft\Windows\INetCache\Content.MSO\89825FA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941" cy="164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1" w:type="dxa"/>
          </w:tcPr>
          <w:p w14:paraId="18FD1E59" w14:textId="77777777" w:rsidR="00075F30" w:rsidRDefault="00075F30"/>
        </w:tc>
      </w:tr>
      <w:tr w:rsidR="00075F30" w14:paraId="49F47FC9" w14:textId="77777777" w:rsidTr="00710DDB">
        <w:trPr>
          <w:trHeight w:val="5040"/>
          <w:jc w:val="center"/>
        </w:trPr>
        <w:tc>
          <w:tcPr>
            <w:tcW w:w="5039" w:type="dxa"/>
            <w:gridSpan w:val="3"/>
          </w:tcPr>
          <w:p w14:paraId="2FCE55E6" w14:textId="77777777" w:rsidR="00075F30" w:rsidRDefault="00075F30"/>
        </w:tc>
        <w:tc>
          <w:tcPr>
            <w:tcW w:w="6481" w:type="dxa"/>
          </w:tcPr>
          <w:p w14:paraId="19C23192" w14:textId="77777777" w:rsidR="00075F30" w:rsidRDefault="00075F30"/>
        </w:tc>
      </w:tr>
      <w:tr w:rsidR="009E1382" w14:paraId="5950C27C" w14:textId="77777777" w:rsidTr="00710DDB">
        <w:trPr>
          <w:trHeight w:val="360"/>
          <w:jc w:val="center"/>
        </w:trPr>
        <w:tc>
          <w:tcPr>
            <w:tcW w:w="720" w:type="dxa"/>
            <w:vMerge w:val="restart"/>
          </w:tcPr>
          <w:p w14:paraId="43D72261" w14:textId="77777777" w:rsidR="009E1382" w:rsidRDefault="009E1382"/>
        </w:tc>
        <w:tc>
          <w:tcPr>
            <w:tcW w:w="3603" w:type="dxa"/>
          </w:tcPr>
          <w:p w14:paraId="2F4EAD58" w14:textId="77777777" w:rsidR="009E1382" w:rsidRDefault="009E1382" w:rsidP="00F50966">
            <w:pPr>
              <w:pStyle w:val="NoSpacing"/>
            </w:pPr>
          </w:p>
        </w:tc>
        <w:tc>
          <w:tcPr>
            <w:tcW w:w="716" w:type="dxa"/>
            <w:vMerge w:val="restart"/>
          </w:tcPr>
          <w:p w14:paraId="785CD518" w14:textId="77777777" w:rsidR="009E1382" w:rsidRDefault="009E1382"/>
        </w:tc>
        <w:tc>
          <w:tcPr>
            <w:tcW w:w="6481" w:type="dxa"/>
            <w:vMerge w:val="restart"/>
          </w:tcPr>
          <w:p w14:paraId="1C67E88A" w14:textId="282F05A6" w:rsidR="009E1382" w:rsidRDefault="006F3332" w:rsidP="00BC30FA">
            <w:r w:rsidRPr="006F3332">
              <w:t xml:space="preserve">        </w:t>
            </w:r>
          </w:p>
        </w:tc>
      </w:tr>
      <w:tr w:rsidR="009E1382" w14:paraId="7481551E" w14:textId="77777777" w:rsidTr="00710DDB">
        <w:trPr>
          <w:trHeight w:val="6399"/>
          <w:jc w:val="center"/>
        </w:trPr>
        <w:tc>
          <w:tcPr>
            <w:tcW w:w="720" w:type="dxa"/>
            <w:vMerge/>
          </w:tcPr>
          <w:p w14:paraId="0A41EC69" w14:textId="77777777" w:rsidR="009E1382" w:rsidRDefault="009E1382"/>
        </w:tc>
        <w:tc>
          <w:tcPr>
            <w:tcW w:w="3603" w:type="dxa"/>
            <w:shd w:val="clear" w:color="auto" w:fill="262626" w:themeFill="text1" w:themeFillTint="D9"/>
          </w:tcPr>
          <w:p w14:paraId="1E173810" w14:textId="77777777" w:rsidR="00F50966" w:rsidRDefault="001E399A" w:rsidP="00F50966">
            <w:pPr>
              <w:pStyle w:val="Heading1"/>
            </w:pPr>
            <w:r>
              <w:pict w14:anchorId="5F2FB18D">
                <v:shape id="Graphic 201" o:spid="_x0000_i1028" type="#_x0000_t75" alt="ForkAndKnife" style="width:24pt;height:24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" o:bullet="t">
                  <v:imagedata r:id="rId12" o:title="" cropleft="-1425f" cropright="-1425f"/>
                </v:shape>
              </w:pict>
            </w:r>
          </w:p>
          <w:p w14:paraId="123E4F71" w14:textId="12E075D3" w:rsidR="009E1382" w:rsidRPr="00176927" w:rsidRDefault="008D1A7C" w:rsidP="00F50966">
            <w:pPr>
              <w:pStyle w:val="Heading1"/>
              <w:rPr>
                <w:rFonts w:ascii="Ink Free" w:eastAsiaTheme="minorEastAsia" w:hAnsi="Ink Free"/>
                <w:color w:val="FF0000"/>
                <w:sz w:val="32"/>
                <w:szCs w:val="32"/>
              </w:rPr>
            </w:pPr>
            <w:r w:rsidRPr="00176927">
              <w:rPr>
                <w:rFonts w:ascii="Ink Free" w:eastAsiaTheme="minorEastAsia" w:hAnsi="Ink Free"/>
                <w:color w:val="FF0000"/>
                <w:sz w:val="32"/>
                <w:szCs w:val="32"/>
              </w:rPr>
              <w:t>WELCOME/</w:t>
            </w:r>
            <w:r w:rsidR="00AD4747" w:rsidRPr="00176927">
              <w:rPr>
                <w:rFonts w:ascii="Ink Free" w:eastAsiaTheme="minorEastAsia" w:hAnsi="Ink Free"/>
                <w:color w:val="FF0000"/>
                <w:sz w:val="32"/>
                <w:szCs w:val="32"/>
              </w:rPr>
              <w:t xml:space="preserve">fÁILTE! </w:t>
            </w:r>
          </w:p>
          <w:p w14:paraId="2A8FF843" w14:textId="00CB6AEA" w:rsidR="00AD4747" w:rsidRDefault="00021D60" w:rsidP="00AD4747">
            <w:pPr>
              <w:pStyle w:val="TOC1"/>
              <w:rPr>
                <w:lang w:eastAsia="en-US"/>
              </w:rPr>
            </w:pPr>
            <w:r>
              <w:rPr>
                <w:lang w:eastAsia="en-US"/>
              </w:rPr>
              <w:t>On this page, y</w:t>
            </w:r>
            <w:r w:rsidR="00AD4747">
              <w:rPr>
                <w:lang w:eastAsia="en-US"/>
              </w:rPr>
              <w:t xml:space="preserve">ou will find a list of restaurants, </w:t>
            </w:r>
            <w:r w:rsidR="00F16A36">
              <w:rPr>
                <w:lang w:eastAsia="en-US"/>
              </w:rPr>
              <w:t>pubs</w:t>
            </w:r>
            <w:r w:rsidR="000937CF">
              <w:rPr>
                <w:lang w:eastAsia="en-US"/>
              </w:rPr>
              <w:t>, eateries</w:t>
            </w:r>
            <w:r w:rsidR="00F16A36">
              <w:rPr>
                <w:lang w:eastAsia="en-US"/>
              </w:rPr>
              <w:t xml:space="preserve"> </w:t>
            </w:r>
            <w:r w:rsidR="00D66D6F">
              <w:rPr>
                <w:lang w:eastAsia="en-US"/>
              </w:rPr>
              <w:t xml:space="preserve">&amp; </w:t>
            </w:r>
            <w:r w:rsidR="00AD4747">
              <w:rPr>
                <w:lang w:eastAsia="en-US"/>
              </w:rPr>
              <w:t xml:space="preserve">cafes </w:t>
            </w:r>
            <w:r>
              <w:rPr>
                <w:lang w:eastAsia="en-US"/>
              </w:rPr>
              <w:t xml:space="preserve">to eat </w:t>
            </w:r>
            <w:r w:rsidR="00D66D6F">
              <w:rPr>
                <w:lang w:eastAsia="en-US"/>
              </w:rPr>
              <w:t>and relax in</w:t>
            </w:r>
            <w:r w:rsidR="00AD4747">
              <w:rPr>
                <w:lang w:eastAsia="en-US"/>
              </w:rPr>
              <w:t xml:space="preserve"> while you are attending the IASIL 2022 Conference on </w:t>
            </w:r>
            <w:r w:rsidR="00AD4747" w:rsidRPr="00710DDB">
              <w:rPr>
                <w:i/>
                <w:lang w:eastAsia="en-US"/>
              </w:rPr>
              <w:t>Intersectional Irelands</w:t>
            </w:r>
            <w:r w:rsidR="00AD4747">
              <w:rPr>
                <w:lang w:eastAsia="en-US"/>
              </w:rPr>
              <w:t xml:space="preserve"> in the University of Limerick. </w:t>
            </w:r>
          </w:p>
          <w:p w14:paraId="5E51B0A9" w14:textId="5747D352" w:rsidR="00953B3A" w:rsidRPr="00953B3A" w:rsidRDefault="007E451B" w:rsidP="00021D60">
            <w:pPr>
              <w:pStyle w:val="TOC1"/>
              <w:rPr>
                <w:lang w:eastAsia="en-US"/>
              </w:rPr>
            </w:pPr>
            <w:r>
              <w:rPr>
                <w:lang w:eastAsia="en-US"/>
              </w:rPr>
              <w:t>The IASIL c</w:t>
            </w:r>
            <w:r w:rsidR="005E25CB">
              <w:rPr>
                <w:lang w:eastAsia="en-US"/>
              </w:rPr>
              <w:t>rew</w:t>
            </w:r>
            <w:r w:rsidR="00AD4747">
              <w:rPr>
                <w:lang w:eastAsia="en-US"/>
              </w:rPr>
              <w:t xml:space="preserve"> hope you enjoy the conference! </w:t>
            </w:r>
          </w:p>
        </w:tc>
        <w:tc>
          <w:tcPr>
            <w:tcW w:w="716" w:type="dxa"/>
            <w:vMerge/>
          </w:tcPr>
          <w:p w14:paraId="7EF3373B" w14:textId="77777777" w:rsidR="009E1382" w:rsidRDefault="009E1382"/>
        </w:tc>
        <w:tc>
          <w:tcPr>
            <w:tcW w:w="6481" w:type="dxa"/>
            <w:vMerge/>
          </w:tcPr>
          <w:p w14:paraId="539ACB97" w14:textId="77777777" w:rsidR="009E1382" w:rsidRDefault="009E1382"/>
        </w:tc>
      </w:tr>
    </w:tbl>
    <w:p w14:paraId="1D6A1ED2" w14:textId="7DA4A37C" w:rsidR="009E1382" w:rsidRPr="00021D60" w:rsidRDefault="009E1382" w:rsidP="00710DDB">
      <w:pPr>
        <w:tabs>
          <w:tab w:val="left" w:pos="1755"/>
        </w:tabs>
        <w:rPr>
          <w:sz w:val="16"/>
        </w:rPr>
        <w:sectPr w:rsidR="009E1382" w:rsidRPr="00021D60" w:rsidSect="00075F30">
          <w:headerReference w:type="default" r:id="rId13"/>
          <w:pgSz w:w="12240" w:h="15840"/>
          <w:pgMar w:top="360" w:right="360" w:bottom="360" w:left="360" w:header="360" w:footer="360" w:gutter="0"/>
          <w:cols w:space="720"/>
          <w:docGrid w:linePitch="360"/>
        </w:sect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10"/>
        <w:gridCol w:w="9999"/>
        <w:gridCol w:w="711"/>
      </w:tblGrid>
      <w:tr w:rsidR="009E1382" w14:paraId="16A56C17" w14:textId="77777777" w:rsidTr="00953B3A">
        <w:trPr>
          <w:trHeight w:val="3303"/>
          <w:jc w:val="center"/>
        </w:trPr>
        <w:tc>
          <w:tcPr>
            <w:tcW w:w="810" w:type="dxa"/>
          </w:tcPr>
          <w:p w14:paraId="2DB0C760" w14:textId="77777777" w:rsidR="009E1382" w:rsidRDefault="009E1382" w:rsidP="009E1382"/>
        </w:tc>
        <w:tc>
          <w:tcPr>
            <w:tcW w:w="9990" w:type="dxa"/>
          </w:tcPr>
          <w:p w14:paraId="71DD86AA" w14:textId="77777777" w:rsidR="009E1382" w:rsidRDefault="009E1382" w:rsidP="009E1382"/>
        </w:tc>
        <w:tc>
          <w:tcPr>
            <w:tcW w:w="710" w:type="dxa"/>
          </w:tcPr>
          <w:p w14:paraId="5A840AF6" w14:textId="77777777" w:rsidR="009E1382" w:rsidRDefault="009E1382" w:rsidP="009E1382"/>
        </w:tc>
      </w:tr>
      <w:tr w:rsidR="009E1382" w14:paraId="4036A35C" w14:textId="77777777" w:rsidTr="00F50966">
        <w:trPr>
          <w:trHeight w:val="7110"/>
          <w:jc w:val="center"/>
        </w:trPr>
        <w:tc>
          <w:tcPr>
            <w:tcW w:w="810" w:type="dxa"/>
          </w:tcPr>
          <w:p w14:paraId="63307755" w14:textId="77777777" w:rsidR="009E1382" w:rsidRDefault="009E1382" w:rsidP="009E1382"/>
        </w:tc>
        <w:tc>
          <w:tcPr>
            <w:tcW w:w="9990" w:type="dxa"/>
            <w:shd w:val="clear" w:color="auto" w:fill="262626" w:themeFill="text1" w:themeFillTint="D9"/>
            <w:tcMar>
              <w:left w:w="360" w:type="dxa"/>
              <w:right w:w="360" w:type="dxa"/>
            </w:tcMar>
          </w:tcPr>
          <w:p w14:paraId="14BC053C" w14:textId="7CF4FEBB" w:rsidR="00710DDB" w:rsidRPr="00D66D6F" w:rsidRDefault="005E25CB" w:rsidP="00710DDB">
            <w:pPr>
              <w:pStyle w:val="ListParagraph"/>
              <w:numPr>
                <w:ilvl w:val="0"/>
                <w:numId w:val="2"/>
              </w:numPr>
              <w:rPr>
                <w:sz w:val="44"/>
                <w:szCs w:val="44"/>
                <w:lang w:eastAsia="en-US"/>
              </w:rPr>
            </w:pPr>
            <w:r>
              <w:rPr>
                <w:sz w:val="44"/>
                <w:szCs w:val="44"/>
                <w:lang w:eastAsia="en-US"/>
              </w:rPr>
              <w:t>eateries we like on</w:t>
            </w:r>
            <w:r w:rsidR="00710DDB">
              <w:rPr>
                <w:sz w:val="44"/>
                <w:szCs w:val="44"/>
                <w:lang w:eastAsia="en-US"/>
              </w:rPr>
              <w:t xml:space="preserve"> </w:t>
            </w:r>
            <w:r w:rsidR="00E2543A">
              <w:rPr>
                <w:sz w:val="44"/>
                <w:szCs w:val="44"/>
                <w:lang w:eastAsia="en-US"/>
              </w:rPr>
              <w:t xml:space="preserve">UL </w:t>
            </w:r>
            <w:r w:rsidR="00710DDB">
              <w:rPr>
                <w:sz w:val="44"/>
                <w:szCs w:val="44"/>
                <w:lang w:eastAsia="en-US"/>
              </w:rPr>
              <w:t>campus</w:t>
            </w:r>
            <w:r w:rsidR="00710DDB">
              <w:rPr>
                <w:noProof/>
                <w:lang w:val="en-IE"/>
              </w:rPr>
              <w:t xml:space="preserve"> </w:t>
            </w:r>
            <w:r w:rsidR="00D66D6F">
              <w:rPr>
                <w:noProof/>
                <w:lang w:val="en-IE"/>
              </w:rPr>
              <w:t xml:space="preserve">     </w:t>
            </w:r>
            <w:r w:rsidR="00D66D6F" w:rsidRPr="00F3086C">
              <w:rPr>
                <w:noProof/>
                <w:lang w:val="en-IE"/>
              </w:rPr>
              <w:drawing>
                <wp:inline distT="0" distB="0" distL="0" distR="0" wp14:anchorId="4923FD26" wp14:editId="04B36849">
                  <wp:extent cx="304800" cy="304800"/>
                  <wp:effectExtent l="0" t="0" r="0" b="0"/>
                  <wp:docPr id="8" name="Graphic 197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15DB7" w14:textId="53D8D1E0" w:rsidR="00D66D6F" w:rsidRPr="00710DDB" w:rsidRDefault="00D66D6F" w:rsidP="00D66D6F">
            <w:pPr>
              <w:pStyle w:val="ListParagraph"/>
              <w:rPr>
                <w:sz w:val="44"/>
                <w:szCs w:val="44"/>
                <w:lang w:eastAsia="en-US"/>
              </w:rPr>
            </w:pPr>
            <w:r>
              <w:rPr>
                <w:noProof/>
                <w:lang w:val="en-IE"/>
              </w:rPr>
              <w:t>____________________________________________________________________</w:t>
            </w:r>
          </w:p>
          <w:p w14:paraId="7554183C" w14:textId="77777777" w:rsidR="00670184" w:rsidRDefault="00107CB1" w:rsidP="00C758C0">
            <w:pPr>
              <w:rPr>
                <w:rFonts w:cstheme="minorHAnsi"/>
                <w:sz w:val="44"/>
                <w:szCs w:val="44"/>
              </w:rPr>
            </w:pPr>
            <w:r w:rsidRPr="001351B1">
              <w:rPr>
                <w:rFonts w:ascii="Bookman Old Style" w:hAnsi="Bookman Old Style" w:cstheme="minorHAnsi"/>
                <w:color w:val="00B050"/>
                <w:sz w:val="44"/>
                <w:szCs w:val="44"/>
              </w:rPr>
              <w:t>☼</w:t>
            </w:r>
            <w:r w:rsidRPr="001351B1">
              <w:rPr>
                <w:rFonts w:ascii="Bookman Old Style" w:hAnsi="Bookman Old Style" w:cstheme="minorHAnsi"/>
                <w:b/>
                <w:color w:val="00B050"/>
                <w:sz w:val="44"/>
                <w:szCs w:val="44"/>
              </w:rPr>
              <w:t xml:space="preserve"> </w:t>
            </w:r>
            <w:r w:rsidR="00F00B9A" w:rsidRPr="00F00B9A">
              <w:rPr>
                <w:rFonts w:cstheme="minorHAnsi"/>
                <w:sz w:val="44"/>
                <w:szCs w:val="44"/>
              </w:rPr>
              <w:t>UL FOOD MARKET (in the courtyard, Tuesday only 10-3)</w:t>
            </w:r>
          </w:p>
          <w:p w14:paraId="28C81259" w14:textId="12F5A8A9" w:rsidR="00C758C0" w:rsidRPr="00F00B9A" w:rsidRDefault="00F00B9A" w:rsidP="00C758C0">
            <w:pPr>
              <w:rPr>
                <w:rFonts w:cstheme="minorHAnsi"/>
                <w:sz w:val="44"/>
                <w:szCs w:val="44"/>
              </w:rPr>
            </w:pPr>
            <w:r w:rsidRPr="00F00B9A">
              <w:rPr>
                <w:rFonts w:cstheme="minorHAnsi"/>
                <w:sz w:val="44"/>
                <w:szCs w:val="44"/>
              </w:rPr>
              <w:t xml:space="preserve"> </w:t>
            </w:r>
          </w:p>
          <w:p w14:paraId="7A7DCD07" w14:textId="3632A285" w:rsidR="00953B3A" w:rsidRDefault="00107CB1" w:rsidP="00C758C0">
            <w:pPr>
              <w:rPr>
                <w:rFonts w:cstheme="minorHAnsi"/>
                <w:sz w:val="44"/>
                <w:szCs w:val="44"/>
              </w:rPr>
            </w:pPr>
            <w:r w:rsidRPr="003270EE">
              <w:rPr>
                <w:rFonts w:cstheme="minorHAnsi"/>
                <w:color w:val="FFFF00"/>
                <w:sz w:val="21"/>
                <w:szCs w:val="21"/>
              </w:rPr>
              <w:t>H₂O</w:t>
            </w:r>
            <w:r w:rsidRPr="00107CB1">
              <w:rPr>
                <w:rFonts w:cstheme="minorHAnsi"/>
                <w:color w:val="FFFF00"/>
                <w:sz w:val="44"/>
                <w:szCs w:val="44"/>
              </w:rPr>
              <w:t xml:space="preserve"> </w:t>
            </w:r>
            <w:r w:rsidR="00C758C0" w:rsidRPr="00F00B9A">
              <w:rPr>
                <w:rFonts w:cstheme="minorHAnsi"/>
                <w:sz w:val="44"/>
                <w:szCs w:val="44"/>
              </w:rPr>
              <w:t xml:space="preserve">PAVILION RESTAURANT </w:t>
            </w:r>
            <w:r w:rsidR="00F16A36" w:rsidRPr="00F00B9A">
              <w:rPr>
                <w:rFonts w:cstheme="minorHAnsi"/>
                <w:sz w:val="44"/>
                <w:szCs w:val="44"/>
              </w:rPr>
              <w:t>(over the</w:t>
            </w:r>
            <w:r>
              <w:rPr>
                <w:rFonts w:cstheme="minorHAnsi"/>
                <w:sz w:val="44"/>
                <w:szCs w:val="44"/>
              </w:rPr>
              <w:t xml:space="preserve"> River</w:t>
            </w:r>
            <w:r w:rsidR="00F16A36" w:rsidRPr="00F00B9A"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  <w:sz w:val="44"/>
                <w:szCs w:val="44"/>
              </w:rPr>
              <w:t xml:space="preserve">Shannon and the </w:t>
            </w:r>
            <w:r w:rsidR="00F00B9A" w:rsidRPr="00F00B9A">
              <w:rPr>
                <w:rFonts w:cstheme="minorHAnsi"/>
                <w:sz w:val="44"/>
                <w:szCs w:val="44"/>
              </w:rPr>
              <w:t>“</w:t>
            </w:r>
            <w:r w:rsidR="00F16A36" w:rsidRPr="00F00B9A">
              <w:rPr>
                <w:rFonts w:cstheme="minorHAnsi"/>
                <w:sz w:val="44"/>
                <w:szCs w:val="44"/>
              </w:rPr>
              <w:t>living bridge</w:t>
            </w:r>
            <w:r w:rsidR="00F00B9A" w:rsidRPr="00F00B9A">
              <w:rPr>
                <w:rFonts w:cstheme="minorHAnsi"/>
                <w:sz w:val="44"/>
                <w:szCs w:val="44"/>
              </w:rPr>
              <w:t>”</w:t>
            </w:r>
            <w:r>
              <w:rPr>
                <w:rFonts w:cstheme="minorHAnsi"/>
                <w:sz w:val="44"/>
                <w:szCs w:val="44"/>
              </w:rPr>
              <w:t xml:space="preserve">. </w:t>
            </w:r>
            <w:r w:rsidRPr="00107CB1">
              <w:rPr>
                <w:rFonts w:cstheme="minorHAnsi"/>
                <w:sz w:val="44"/>
                <w:szCs w:val="44"/>
              </w:rPr>
              <w:t>You have now entered County Clare</w:t>
            </w:r>
            <w:r w:rsidR="00F16A36" w:rsidRPr="00F00B9A">
              <w:rPr>
                <w:rFonts w:cstheme="minorHAnsi"/>
                <w:sz w:val="44"/>
                <w:szCs w:val="44"/>
              </w:rPr>
              <w:t>)</w:t>
            </w:r>
            <w:r>
              <w:rPr>
                <w:rFonts w:cstheme="minorHAnsi"/>
                <w:sz w:val="44"/>
                <w:szCs w:val="44"/>
              </w:rPr>
              <w:t>.</w:t>
            </w:r>
            <w:r w:rsidR="00F16A36" w:rsidRPr="00F00B9A">
              <w:rPr>
                <w:rFonts w:cstheme="minorHAnsi"/>
                <w:sz w:val="44"/>
                <w:szCs w:val="44"/>
              </w:rPr>
              <w:t xml:space="preserve"> </w:t>
            </w:r>
          </w:p>
          <w:p w14:paraId="4F91915F" w14:textId="77777777" w:rsidR="00670184" w:rsidRPr="00F00B9A" w:rsidRDefault="00670184" w:rsidP="00C758C0">
            <w:pPr>
              <w:rPr>
                <w:rFonts w:cstheme="minorHAnsi"/>
                <w:sz w:val="44"/>
                <w:szCs w:val="44"/>
              </w:rPr>
            </w:pPr>
          </w:p>
          <w:p w14:paraId="32A26D58" w14:textId="35CD8726" w:rsidR="00C758C0" w:rsidRPr="00670184" w:rsidRDefault="00C758C0" w:rsidP="0067018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44"/>
                <w:szCs w:val="44"/>
              </w:rPr>
            </w:pPr>
            <w:r w:rsidRPr="00670184">
              <w:rPr>
                <w:rFonts w:cstheme="minorHAnsi"/>
                <w:sz w:val="44"/>
                <w:szCs w:val="44"/>
              </w:rPr>
              <w:t xml:space="preserve">STABLES </w:t>
            </w:r>
            <w:r w:rsidR="00F16A36" w:rsidRPr="00670184">
              <w:rPr>
                <w:rFonts w:cstheme="minorHAnsi"/>
                <w:sz w:val="44"/>
                <w:szCs w:val="44"/>
              </w:rPr>
              <w:t>(near the courtyard)</w:t>
            </w:r>
            <w:r w:rsidR="00F00B9A" w:rsidRPr="00670184">
              <w:rPr>
                <w:rFonts w:cstheme="minorHAnsi"/>
                <w:sz w:val="44"/>
                <w:szCs w:val="44"/>
              </w:rPr>
              <w:t xml:space="preserve"> 9AM-5PM </w:t>
            </w:r>
          </w:p>
          <w:p w14:paraId="1A1FBEC6" w14:textId="77777777" w:rsidR="00670184" w:rsidRPr="00670184" w:rsidRDefault="00670184" w:rsidP="00670184">
            <w:pPr>
              <w:pStyle w:val="ListParagraph"/>
              <w:rPr>
                <w:rFonts w:cstheme="minorHAnsi"/>
                <w:sz w:val="44"/>
                <w:szCs w:val="44"/>
              </w:rPr>
            </w:pPr>
          </w:p>
          <w:p w14:paraId="500EBF70" w14:textId="4CEAA604" w:rsidR="00C758C0" w:rsidRPr="00F00B9A" w:rsidRDefault="00107CB1" w:rsidP="00C758C0">
            <w:pPr>
              <w:rPr>
                <w:rFonts w:cstheme="minorHAnsi"/>
                <w:sz w:val="44"/>
                <w:szCs w:val="44"/>
              </w:rPr>
            </w:pPr>
            <w:r w:rsidRPr="00107CB1">
              <w:rPr>
                <w:rFonts w:cstheme="minorHAnsi"/>
                <w:color w:val="9F2936" w:themeColor="accent2"/>
                <w:sz w:val="56"/>
                <w:szCs w:val="56"/>
              </w:rPr>
              <w:t>*</w:t>
            </w:r>
            <w:r w:rsidR="00C758C0" w:rsidRPr="00F00B9A">
              <w:rPr>
                <w:rFonts w:cstheme="minorHAnsi"/>
                <w:sz w:val="44"/>
                <w:szCs w:val="44"/>
              </w:rPr>
              <w:t xml:space="preserve">STARBUCKS </w:t>
            </w:r>
            <w:r w:rsidR="00F16A36" w:rsidRPr="00F00B9A">
              <w:rPr>
                <w:rFonts w:cstheme="minorHAnsi"/>
                <w:sz w:val="44"/>
                <w:szCs w:val="44"/>
              </w:rPr>
              <w:t xml:space="preserve">(in the main building) </w:t>
            </w:r>
            <w:r w:rsidR="00F00B9A" w:rsidRPr="00F00B9A">
              <w:rPr>
                <w:rFonts w:cstheme="minorHAnsi"/>
                <w:sz w:val="44"/>
                <w:szCs w:val="44"/>
              </w:rPr>
              <w:t xml:space="preserve">8AM-3PM </w:t>
            </w:r>
          </w:p>
          <w:p w14:paraId="36F61260" w14:textId="365F5482" w:rsidR="00C758C0" w:rsidRPr="00953B3A" w:rsidRDefault="00C758C0" w:rsidP="00670184"/>
        </w:tc>
        <w:tc>
          <w:tcPr>
            <w:tcW w:w="710" w:type="dxa"/>
          </w:tcPr>
          <w:p w14:paraId="192BCBD0" w14:textId="77777777" w:rsidR="009E1382" w:rsidRDefault="009E1382" w:rsidP="009E1382"/>
        </w:tc>
      </w:tr>
      <w:tr w:rsidR="009E1382" w14:paraId="135D1610" w14:textId="77777777" w:rsidTr="00953B3A">
        <w:trPr>
          <w:jc w:val="center"/>
        </w:trPr>
        <w:tc>
          <w:tcPr>
            <w:tcW w:w="810" w:type="dxa"/>
          </w:tcPr>
          <w:p w14:paraId="0B25CE20" w14:textId="77777777" w:rsidR="009E1382" w:rsidRDefault="009E1382" w:rsidP="00953B3A">
            <w:pPr>
              <w:pStyle w:val="NoSpacing"/>
            </w:pPr>
          </w:p>
        </w:tc>
        <w:tc>
          <w:tcPr>
            <w:tcW w:w="9990" w:type="dxa"/>
          </w:tcPr>
          <w:p w14:paraId="446162F6" w14:textId="77777777" w:rsidR="009E1382" w:rsidRDefault="009E1382" w:rsidP="00953B3A">
            <w:pPr>
              <w:pStyle w:val="NoSpacing"/>
            </w:pPr>
          </w:p>
        </w:tc>
        <w:tc>
          <w:tcPr>
            <w:tcW w:w="710" w:type="dxa"/>
          </w:tcPr>
          <w:p w14:paraId="671E6031" w14:textId="77777777" w:rsidR="009E1382" w:rsidRDefault="009E1382" w:rsidP="00953B3A">
            <w:pPr>
              <w:pStyle w:val="NoSpacing"/>
            </w:pPr>
          </w:p>
        </w:tc>
      </w:tr>
    </w:tbl>
    <w:p w14:paraId="75242A9E" w14:textId="77777777" w:rsidR="009E1382" w:rsidRDefault="009E1382"/>
    <w:p w14:paraId="0783E231" w14:textId="77777777" w:rsidR="009E1382" w:rsidRDefault="009E1382">
      <w:pPr>
        <w:sectPr w:rsidR="009E1382" w:rsidSect="00075F30">
          <w:headerReference w:type="default" r:id="rId18"/>
          <w:pgSz w:w="12240" w:h="15840"/>
          <w:pgMar w:top="360" w:right="360" w:bottom="360" w:left="360" w:header="360" w:footer="360" w:gutter="0"/>
          <w:cols w:space="720"/>
          <w:docGrid w:linePitch="360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640"/>
        <w:gridCol w:w="5860"/>
        <w:gridCol w:w="640"/>
        <w:gridCol w:w="4380"/>
      </w:tblGrid>
      <w:tr w:rsidR="0084541E" w14:paraId="0BA11653" w14:textId="77777777" w:rsidTr="0084541E">
        <w:tc>
          <w:tcPr>
            <w:tcW w:w="720" w:type="dxa"/>
          </w:tcPr>
          <w:p w14:paraId="69892FC4" w14:textId="77777777" w:rsidR="0084541E" w:rsidRDefault="0084541E"/>
        </w:tc>
        <w:tc>
          <w:tcPr>
            <w:tcW w:w="5220" w:type="dxa"/>
          </w:tcPr>
          <w:p w14:paraId="4EFA545C" w14:textId="77777777" w:rsidR="0084541E" w:rsidRDefault="0084541E"/>
        </w:tc>
        <w:tc>
          <w:tcPr>
            <w:tcW w:w="720" w:type="dxa"/>
          </w:tcPr>
          <w:p w14:paraId="7483254F" w14:textId="77777777" w:rsidR="0084541E" w:rsidRDefault="0084541E"/>
        </w:tc>
        <w:tc>
          <w:tcPr>
            <w:tcW w:w="4850" w:type="dxa"/>
          </w:tcPr>
          <w:p w14:paraId="663B4A5F" w14:textId="77777777" w:rsidR="0084541E" w:rsidRDefault="0084541E"/>
        </w:tc>
      </w:tr>
      <w:tr w:rsidR="00F50966" w14:paraId="5E43F428" w14:textId="77777777" w:rsidTr="00F50966">
        <w:trPr>
          <w:trHeight w:val="5841"/>
        </w:trPr>
        <w:tc>
          <w:tcPr>
            <w:tcW w:w="720" w:type="dxa"/>
          </w:tcPr>
          <w:p w14:paraId="3DE232A3" w14:textId="77777777" w:rsidR="00F50966" w:rsidRDefault="00F50966"/>
        </w:tc>
        <w:tc>
          <w:tcPr>
            <w:tcW w:w="5220" w:type="dxa"/>
            <w:vMerge w:val="restart"/>
            <w:shd w:val="clear" w:color="auto" w:fill="262626" w:themeFill="text1" w:themeFillTint="D9"/>
            <w:tcMar>
              <w:left w:w="360" w:type="dxa"/>
              <w:right w:w="360" w:type="dxa"/>
            </w:tcMar>
          </w:tcPr>
          <w:p w14:paraId="29BD71CE" w14:textId="77777777" w:rsidR="00F50966" w:rsidRDefault="00F50966" w:rsidP="00F50966">
            <w:pPr>
              <w:pStyle w:val="Heading1"/>
            </w:pPr>
            <w:r w:rsidRPr="00F3086C">
              <w:rPr>
                <w:lang w:val="en-IE" w:eastAsia="ja-JP"/>
              </w:rPr>
              <w:drawing>
                <wp:inline distT="0" distB="0" distL="0" distR="0" wp14:anchorId="030A7C84" wp14:editId="445774EC">
                  <wp:extent cx="304800" cy="304800"/>
                  <wp:effectExtent l="0" t="0" r="0" b="0"/>
                  <wp:docPr id="197" name="Graphic 197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3B676" w14:textId="5B032701" w:rsidR="00F50966" w:rsidRPr="00D66D6F" w:rsidRDefault="008027E7" w:rsidP="00F50966">
            <w:pPr>
              <w:pStyle w:val="Heading1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/>
                <w:sz w:val="28"/>
                <w:szCs w:val="28"/>
              </w:rPr>
              <w:t>CAFÉS/RESTAURANTS</w:t>
            </w:r>
            <w:r w:rsidR="005E25CB">
              <w:rPr>
                <w:rFonts w:asciiTheme="minorEastAsia" w:eastAsiaTheme="minorEastAsia" w:hAnsiTheme="minorEastAsia"/>
                <w:sz w:val="28"/>
                <w:szCs w:val="28"/>
              </w:rPr>
              <w:t xml:space="preserve"> THAT TICKLE OUR TASTE BUDS</w:t>
            </w:r>
            <w:r w:rsidR="001351B1">
              <w:rPr>
                <w:rFonts w:asciiTheme="minorEastAsia" w:eastAsiaTheme="minorEastAsia" w:hAnsiTheme="minorEastAsia"/>
                <w:sz w:val="28"/>
                <w:szCs w:val="28"/>
              </w:rPr>
              <w:t xml:space="preserve"> OFF-</w:t>
            </w:r>
            <w:r w:rsidR="00710DDB" w:rsidRPr="00D66D6F">
              <w:rPr>
                <w:rFonts w:asciiTheme="minorEastAsia" w:eastAsiaTheme="minorEastAsia" w:hAnsiTheme="minorEastAsia"/>
                <w:sz w:val="28"/>
                <w:szCs w:val="28"/>
              </w:rPr>
              <w:t>CAMPUS</w:t>
            </w:r>
            <w:r w:rsidR="008D1A7C">
              <w:rPr>
                <w:rFonts w:asciiTheme="minorEastAsia" w:eastAsiaTheme="minorEastAsia" w:hAnsiTheme="minorEastAsia"/>
                <w:sz w:val="28"/>
                <w:szCs w:val="28"/>
              </w:rPr>
              <w:t xml:space="preserve"> near u.l.</w:t>
            </w:r>
          </w:p>
          <w:p w14:paraId="76BBBB8F" w14:textId="3F8BE313" w:rsidR="000D61D7" w:rsidRPr="000D61D7" w:rsidRDefault="003270EE" w:rsidP="00F16A36">
            <w:pPr>
              <w:rPr>
                <w:color w:val="FF0000"/>
              </w:rPr>
            </w:pPr>
            <w:r w:rsidRPr="000937CF">
              <w:rPr>
                <w:color w:val="FF0000"/>
              </w:rPr>
              <w:t>Crate, K</w:t>
            </w:r>
            <w:r w:rsidR="000937CF" w:rsidRPr="000937CF">
              <w:rPr>
                <w:color w:val="FF0000"/>
              </w:rPr>
              <w:t xml:space="preserve">ilmurry Lodge Hotel </w:t>
            </w:r>
            <w:r w:rsidR="000D61D7" w:rsidRPr="000937CF">
              <w:t>https://www.kilmurrylodge.com/upload/docs/crate-official-menu.pdf</w:t>
            </w:r>
          </w:p>
          <w:p w14:paraId="0159619D" w14:textId="09743601" w:rsidR="00F16A36" w:rsidRDefault="00F16A36" w:rsidP="00F16A36">
            <w:pPr>
              <w:rPr>
                <w:i/>
                <w:color w:val="FF0000"/>
              </w:rPr>
            </w:pPr>
            <w:r w:rsidRPr="000937CF">
              <w:rPr>
                <w:i/>
                <w:color w:val="FF0000"/>
              </w:rPr>
              <w:t xml:space="preserve">Tuscany </w:t>
            </w:r>
            <w:hyperlink r:id="rId21" w:history="1">
              <w:r w:rsidR="000D61D7" w:rsidRPr="000937CF">
                <w:rPr>
                  <w:rStyle w:val="Hyperlink"/>
                  <w:i/>
                  <w:color w:val="FFFFFF" w:themeColor="background1"/>
                </w:rPr>
                <w:t>https://tuscany.ie/</w:t>
              </w:r>
            </w:hyperlink>
          </w:p>
          <w:p w14:paraId="1B459DD5" w14:textId="12FD67CE" w:rsidR="000D61D7" w:rsidRPr="000937CF" w:rsidRDefault="00F16A36" w:rsidP="00F16A36">
            <w:pPr>
              <w:rPr>
                <w:color w:val="FFFFFF" w:themeColor="background1"/>
              </w:rPr>
            </w:pPr>
            <w:r w:rsidRPr="000937CF">
              <w:rPr>
                <w:color w:val="FF0000"/>
              </w:rPr>
              <w:t xml:space="preserve">Hook and Ladder </w:t>
            </w:r>
            <w:hyperlink r:id="rId22" w:history="1">
              <w:r w:rsidR="000D61D7" w:rsidRPr="000937CF">
                <w:rPr>
                  <w:rStyle w:val="Hyperlink"/>
                  <w:color w:val="FFFFFF" w:themeColor="background1"/>
                </w:rPr>
                <w:t>https://hookandladder.ie/</w:t>
              </w:r>
            </w:hyperlink>
          </w:p>
          <w:p w14:paraId="6C45A67D" w14:textId="70826517" w:rsidR="000D61D7" w:rsidRPr="00E923A3" w:rsidRDefault="003270EE" w:rsidP="00F16A36">
            <w:pPr>
              <w:rPr>
                <w:i/>
                <w:color w:val="FFFFFF" w:themeColor="background1"/>
              </w:rPr>
            </w:pPr>
            <w:r w:rsidRPr="000937CF">
              <w:rPr>
                <w:i/>
                <w:color w:val="FF0000"/>
              </w:rPr>
              <w:t xml:space="preserve">Locke Burger </w:t>
            </w:r>
            <w:r>
              <w:rPr>
                <w:i/>
                <w:color w:val="FFFFFF" w:themeColor="background1"/>
              </w:rPr>
              <w:t xml:space="preserve">(castletroy) </w:t>
            </w:r>
            <w:r w:rsidR="000D61D7" w:rsidRPr="000D61D7">
              <w:rPr>
                <w:i/>
                <w:color w:val="FFFFFF" w:themeColor="background1"/>
              </w:rPr>
              <w:t>https://lockeburger.ie/</w:t>
            </w:r>
          </w:p>
          <w:p w14:paraId="4EDA36FE" w14:textId="60E9AE49" w:rsidR="000937CF" w:rsidRPr="00E923A3" w:rsidRDefault="00F16A36" w:rsidP="00F16A36">
            <w:pPr>
              <w:rPr>
                <w:color w:val="FFFFFF" w:themeColor="background1"/>
              </w:rPr>
            </w:pPr>
            <w:r w:rsidRPr="000937CF">
              <w:rPr>
                <w:color w:val="FF0000"/>
              </w:rPr>
              <w:t xml:space="preserve">The Hurler’s Pub </w:t>
            </w:r>
            <w:r w:rsidRPr="00E923A3">
              <w:rPr>
                <w:color w:val="FFFFFF" w:themeColor="background1"/>
              </w:rPr>
              <w:t>(no name on door</w:t>
            </w:r>
            <w:r w:rsidR="003270EE">
              <w:rPr>
                <w:color w:val="FFFFFF" w:themeColor="background1"/>
              </w:rPr>
              <w:t>: just ask a local</w:t>
            </w:r>
            <w:r w:rsidR="00C32185">
              <w:rPr>
                <w:color w:val="FFFFFF" w:themeColor="background1"/>
              </w:rPr>
              <w:t>!</w:t>
            </w:r>
            <w:r w:rsidRPr="00E923A3">
              <w:rPr>
                <w:color w:val="FFFFFF" w:themeColor="background1"/>
              </w:rPr>
              <w:t xml:space="preserve">) </w:t>
            </w:r>
            <w:r w:rsidR="000D61D7" w:rsidRPr="000D61D7">
              <w:rPr>
                <w:color w:val="FFFFFF" w:themeColor="background1"/>
              </w:rPr>
              <w:t>https://the-hurlers-bar.business.site/</w:t>
            </w:r>
          </w:p>
          <w:p w14:paraId="32978C2D" w14:textId="5E481E6D" w:rsidR="000937CF" w:rsidRPr="000937CF" w:rsidRDefault="00F16A36" w:rsidP="00F16A36">
            <w:pPr>
              <w:rPr>
                <w:i/>
                <w:color w:val="FFFFFF" w:themeColor="background1"/>
                <w:lang w:val="es-ES"/>
              </w:rPr>
            </w:pPr>
            <w:r w:rsidRPr="000937CF">
              <w:rPr>
                <w:i/>
                <w:color w:val="FF0000"/>
                <w:lang w:val="es-ES"/>
              </w:rPr>
              <w:t xml:space="preserve">La </w:t>
            </w:r>
            <w:r w:rsidR="003270EE" w:rsidRPr="000937CF">
              <w:rPr>
                <w:i/>
                <w:color w:val="FF0000"/>
                <w:lang w:val="es-ES"/>
              </w:rPr>
              <w:t>C</w:t>
            </w:r>
            <w:r w:rsidR="00E2543A" w:rsidRPr="000937CF">
              <w:rPr>
                <w:i/>
                <w:color w:val="FF0000"/>
                <w:lang w:val="es-ES"/>
              </w:rPr>
              <w:t>uci</w:t>
            </w:r>
            <w:r w:rsidRPr="000937CF">
              <w:rPr>
                <w:i/>
                <w:color w:val="FF0000"/>
                <w:lang w:val="es-ES"/>
              </w:rPr>
              <w:t xml:space="preserve">na </w:t>
            </w:r>
            <w:r w:rsidRPr="000937CF">
              <w:rPr>
                <w:i/>
                <w:color w:val="FFFFFF" w:themeColor="background1"/>
                <w:lang w:val="es-ES"/>
              </w:rPr>
              <w:t xml:space="preserve">(castletroy) </w:t>
            </w:r>
            <w:r w:rsidR="000937CF" w:rsidRPr="000937CF">
              <w:rPr>
                <w:i/>
                <w:color w:val="FFFFFF" w:themeColor="background1"/>
                <w:lang w:val="es-ES"/>
              </w:rPr>
              <w:t>http://lacucina.ie/</w:t>
            </w:r>
          </w:p>
          <w:p w14:paraId="4E55CC33" w14:textId="43E9C7E3" w:rsidR="00F16A36" w:rsidRDefault="00F16A36" w:rsidP="00F16A36">
            <w:pPr>
              <w:rPr>
                <w:color w:val="FFFFFF" w:themeColor="background1"/>
              </w:rPr>
            </w:pPr>
            <w:r w:rsidRPr="000937CF">
              <w:rPr>
                <w:color w:val="FF0000"/>
              </w:rPr>
              <w:t xml:space="preserve">Factory </w:t>
            </w:r>
            <w:r w:rsidR="003270EE" w:rsidRPr="000937CF">
              <w:rPr>
                <w:color w:val="FF0000"/>
              </w:rPr>
              <w:t xml:space="preserve">13 </w:t>
            </w:r>
            <w:r w:rsidR="000937CF">
              <w:rPr>
                <w:color w:val="FFFFFF" w:themeColor="background1"/>
              </w:rPr>
              <w:t xml:space="preserve">(at back of campus) </w:t>
            </w:r>
            <w:r w:rsidR="001351B1" w:rsidRPr="001351B1">
              <w:rPr>
                <w:color w:val="FFFFFF" w:themeColor="background1"/>
              </w:rPr>
              <w:t>https://www.limerick.ie/discover/eat-see-do/food-drink/cafes/no-13-factory</w:t>
            </w:r>
          </w:p>
          <w:p w14:paraId="5E656354" w14:textId="4A3E0B09" w:rsidR="003270EE" w:rsidRDefault="003270EE" w:rsidP="00F16A36">
            <w:pPr>
              <w:rPr>
                <w:color w:val="FFFFFF" w:themeColor="background1"/>
              </w:rPr>
            </w:pPr>
            <w:r w:rsidRPr="000937CF">
              <w:rPr>
                <w:color w:val="FF0000"/>
              </w:rPr>
              <w:t xml:space="preserve">Lana Thai </w:t>
            </w:r>
            <w:r>
              <w:rPr>
                <w:color w:val="FFFFFF" w:themeColor="background1"/>
              </w:rPr>
              <w:t xml:space="preserve">(castletroy) </w:t>
            </w:r>
            <w:r w:rsidR="000937CF" w:rsidRPr="000937CF">
              <w:rPr>
                <w:color w:val="FFFFFF" w:themeColor="background1"/>
              </w:rPr>
              <w:t>https://lanathai.ie/</w:t>
            </w:r>
          </w:p>
          <w:p w14:paraId="65F57B34" w14:textId="63AF8660" w:rsidR="003270EE" w:rsidRPr="003270EE" w:rsidRDefault="003270EE" w:rsidP="00F16A36">
            <w:pPr>
              <w:rPr>
                <w:color w:val="FFFFFF" w:themeColor="background1"/>
                <w:lang w:val="es-ES"/>
              </w:rPr>
            </w:pPr>
            <w:r w:rsidRPr="00176927">
              <w:rPr>
                <w:i/>
                <w:color w:val="FF0000"/>
                <w:lang w:val="es-ES"/>
              </w:rPr>
              <w:t>Bella Italia</w:t>
            </w:r>
            <w:r w:rsidRPr="000937CF">
              <w:rPr>
                <w:color w:val="FF0000"/>
                <w:lang w:val="es-ES"/>
              </w:rPr>
              <w:t xml:space="preserve"> </w:t>
            </w:r>
            <w:r w:rsidRPr="003270EE">
              <w:rPr>
                <w:color w:val="FFFFFF" w:themeColor="background1"/>
                <w:lang w:val="es-ES"/>
              </w:rPr>
              <w:t xml:space="preserve">(castletroy town centre) </w:t>
            </w:r>
            <w:r w:rsidR="000937CF" w:rsidRPr="000937CF">
              <w:rPr>
                <w:color w:val="FFFFFF" w:themeColor="background1"/>
                <w:lang w:val="es-ES"/>
              </w:rPr>
              <w:t>https://www.bellaitalia.ie/castletroy/</w:t>
            </w:r>
          </w:p>
          <w:p w14:paraId="03D45FBE" w14:textId="2871A018" w:rsidR="003270EE" w:rsidRDefault="003270EE" w:rsidP="00F16A36">
            <w:pPr>
              <w:rPr>
                <w:color w:val="FFFFFF" w:themeColor="background1"/>
              </w:rPr>
            </w:pPr>
            <w:r w:rsidRPr="000937CF">
              <w:rPr>
                <w:color w:val="FF0000"/>
              </w:rPr>
              <w:t>Delish</w:t>
            </w:r>
            <w:r>
              <w:rPr>
                <w:color w:val="FFFFFF" w:themeColor="background1"/>
              </w:rPr>
              <w:t xml:space="preserve"> (castletroy) </w:t>
            </w:r>
            <w:r w:rsidR="000937CF" w:rsidRPr="000937CF">
              <w:rPr>
                <w:color w:val="FFFFFF" w:themeColor="background1"/>
              </w:rPr>
              <w:t>https://www.delish.ie/</w:t>
            </w:r>
          </w:p>
          <w:p w14:paraId="192C8A36" w14:textId="226EAB68" w:rsidR="003270EE" w:rsidRDefault="003270EE" w:rsidP="00F16A36">
            <w:pPr>
              <w:rPr>
                <w:color w:val="FFFFFF" w:themeColor="background1"/>
              </w:rPr>
            </w:pPr>
            <w:r w:rsidRPr="00176927">
              <w:rPr>
                <w:i/>
                <w:color w:val="FF0000"/>
              </w:rPr>
              <w:t>Coqbull</w:t>
            </w:r>
            <w:r>
              <w:rPr>
                <w:color w:val="FFFFFF" w:themeColor="background1"/>
              </w:rPr>
              <w:t xml:space="preserve"> (castletroy) </w:t>
            </w:r>
            <w:r w:rsidR="000937CF" w:rsidRPr="000937CF">
              <w:rPr>
                <w:color w:val="FFFFFF" w:themeColor="background1"/>
              </w:rPr>
              <w:t>https://coqbullcastletroy.ie/</w:t>
            </w:r>
          </w:p>
          <w:p w14:paraId="1EB882E7" w14:textId="3C2681D0" w:rsidR="00F16A36" w:rsidRPr="000937CF" w:rsidRDefault="003270EE" w:rsidP="000937CF">
            <w:pPr>
              <w:rPr>
                <w:color w:val="FFFFFF" w:themeColor="background1"/>
              </w:rPr>
            </w:pPr>
            <w:r w:rsidRPr="000937CF">
              <w:rPr>
                <w:color w:val="FF0000"/>
              </w:rPr>
              <w:t>The</w:t>
            </w:r>
            <w:r w:rsidR="001351B1">
              <w:rPr>
                <w:color w:val="FF0000"/>
              </w:rPr>
              <w:t xml:space="preserve"> Top H</w:t>
            </w:r>
            <w:r w:rsidRPr="000937CF">
              <w:rPr>
                <w:color w:val="FF0000"/>
              </w:rPr>
              <w:t xml:space="preserve">ouse </w:t>
            </w:r>
            <w:r>
              <w:rPr>
                <w:color w:val="FFFFFF" w:themeColor="background1"/>
              </w:rPr>
              <w:t xml:space="preserve">(newtown, castletroy) </w:t>
            </w:r>
            <w:r w:rsidR="000937CF" w:rsidRPr="000937CF">
              <w:rPr>
                <w:color w:val="FFFFFF" w:themeColor="background1"/>
              </w:rPr>
              <w:t>https://thetophouse.ie/</w:t>
            </w:r>
          </w:p>
        </w:tc>
        <w:tc>
          <w:tcPr>
            <w:tcW w:w="720" w:type="dxa"/>
          </w:tcPr>
          <w:p w14:paraId="2782A6D2" w14:textId="77777777" w:rsidR="00F50966" w:rsidRDefault="00F50966"/>
        </w:tc>
        <w:tc>
          <w:tcPr>
            <w:tcW w:w="4850" w:type="dxa"/>
          </w:tcPr>
          <w:p w14:paraId="5A468407" w14:textId="77777777" w:rsidR="00F50966" w:rsidRDefault="00F50966"/>
        </w:tc>
      </w:tr>
      <w:tr w:rsidR="00F50966" w14:paraId="6441EB0A" w14:textId="77777777" w:rsidTr="000547AA">
        <w:trPr>
          <w:trHeight w:val="3955"/>
        </w:trPr>
        <w:tc>
          <w:tcPr>
            <w:tcW w:w="720" w:type="dxa"/>
          </w:tcPr>
          <w:p w14:paraId="6FFA86C8" w14:textId="77777777" w:rsidR="00F50966" w:rsidRDefault="00F50966" w:rsidP="00F50966">
            <w:pPr>
              <w:pStyle w:val="NoSpacing"/>
            </w:pPr>
          </w:p>
        </w:tc>
        <w:tc>
          <w:tcPr>
            <w:tcW w:w="5220" w:type="dxa"/>
            <w:vMerge/>
            <w:shd w:val="clear" w:color="auto" w:fill="262626" w:themeFill="text1" w:themeFillTint="D9"/>
          </w:tcPr>
          <w:p w14:paraId="7911A834" w14:textId="77777777" w:rsidR="00F50966" w:rsidRDefault="00F50966" w:rsidP="00F50966">
            <w:pPr>
              <w:pStyle w:val="NoSpacing"/>
            </w:pPr>
          </w:p>
        </w:tc>
        <w:tc>
          <w:tcPr>
            <w:tcW w:w="720" w:type="dxa"/>
          </w:tcPr>
          <w:p w14:paraId="356ED557" w14:textId="77777777" w:rsidR="00F50966" w:rsidRDefault="00F50966" w:rsidP="00F50966">
            <w:pPr>
              <w:pStyle w:val="NoSpacing"/>
            </w:pPr>
          </w:p>
        </w:tc>
        <w:tc>
          <w:tcPr>
            <w:tcW w:w="4850" w:type="dxa"/>
            <w:vMerge w:val="restart"/>
            <w:vAlign w:val="center"/>
          </w:tcPr>
          <w:p w14:paraId="3F407736" w14:textId="527EDFF5" w:rsidR="008027E7" w:rsidRDefault="008027E7" w:rsidP="008027E7">
            <w:pPr>
              <w:pStyle w:val="Quote"/>
              <w:jc w:val="left"/>
              <w:rPr>
                <w:rFonts w:ascii="Arial Narrow" w:hAnsi="Arial Narrow"/>
                <w:sz w:val="24"/>
              </w:rPr>
            </w:pPr>
          </w:p>
          <w:p w14:paraId="6B584788" w14:textId="5EDBEC7A" w:rsidR="009F19BC" w:rsidRDefault="009F19BC" w:rsidP="009F19BC">
            <w:pPr>
              <w:pStyle w:val="Quote"/>
              <w:ind w:left="0"/>
              <w:jc w:val="left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 xml:space="preserve"> </w:t>
            </w:r>
            <w:r w:rsidR="000937CF">
              <w:rPr>
                <w:rFonts w:ascii="Arial Narrow" w:hAnsi="Arial Narrow"/>
                <w:sz w:val="24"/>
              </w:rPr>
              <w:t xml:space="preserve">      </w:t>
            </w:r>
            <w:r w:rsidRPr="009F19BC">
              <w:rPr>
                <w:rFonts w:ascii="Arial Narrow" w:hAnsi="Arial Narrow"/>
                <w:color w:val="9F2936" w:themeColor="accent2"/>
                <w:sz w:val="24"/>
              </w:rPr>
              <w:t>A taste of an irish proverb</w:t>
            </w:r>
          </w:p>
          <w:p w14:paraId="5785D720" w14:textId="130B78C9" w:rsidR="009F19BC" w:rsidRPr="009F19BC" w:rsidRDefault="009F19BC" w:rsidP="009F19BC">
            <w:pPr>
              <w:pStyle w:val="Quote"/>
              <w:ind w:left="0"/>
              <w:jc w:val="left"/>
              <w:rPr>
                <w:rFonts w:ascii="Arial Narrow" w:hAnsi="Arial Narrow"/>
                <w:color w:val="auto"/>
                <w:sz w:val="24"/>
              </w:rPr>
            </w:pPr>
            <w:r>
              <w:rPr>
                <w:rFonts w:ascii="Arial Narrow" w:hAnsi="Arial Narrow"/>
                <w:sz w:val="24"/>
              </w:rPr>
              <w:t xml:space="preserve">         </w:t>
            </w:r>
            <w:r w:rsidRPr="009F19BC">
              <w:rPr>
                <w:rFonts w:ascii="Arial Narrow" w:hAnsi="Arial Narrow"/>
                <w:color w:val="auto"/>
                <w:sz w:val="24"/>
              </w:rPr>
              <w:t xml:space="preserve"> </w:t>
            </w:r>
            <w:r w:rsidR="008027E7" w:rsidRPr="009F19BC">
              <w:rPr>
                <w:rFonts w:ascii="Arial Narrow" w:hAnsi="Arial Narrow"/>
                <w:color w:val="auto"/>
                <w:sz w:val="24"/>
              </w:rPr>
              <w:t xml:space="preserve">ar scáth a chéile </w:t>
            </w:r>
            <w:r w:rsidR="000937CF">
              <w:rPr>
                <w:rFonts w:ascii="Arial Narrow" w:hAnsi="Arial Narrow"/>
                <w:color w:val="auto"/>
                <w:sz w:val="24"/>
              </w:rPr>
              <w:t>A</w:t>
            </w:r>
          </w:p>
          <w:p w14:paraId="6C539C44" w14:textId="6D4DE0D1" w:rsidR="009F19BC" w:rsidRPr="000937CF" w:rsidRDefault="009F19BC" w:rsidP="000937CF">
            <w:pPr>
              <w:pStyle w:val="Quote"/>
              <w:ind w:left="0"/>
              <w:jc w:val="left"/>
              <w:rPr>
                <w:rFonts w:ascii="Arial Narrow" w:hAnsi="Arial Narrow"/>
                <w:color w:val="auto"/>
                <w:sz w:val="24"/>
              </w:rPr>
            </w:pPr>
            <w:r w:rsidRPr="009F19BC">
              <w:rPr>
                <w:rFonts w:ascii="Arial Narrow" w:hAnsi="Arial Narrow"/>
                <w:color w:val="auto"/>
                <w:sz w:val="24"/>
              </w:rPr>
              <w:t xml:space="preserve">            </w:t>
            </w:r>
            <w:r w:rsidR="000937CF">
              <w:rPr>
                <w:rFonts w:ascii="Arial Narrow" w:hAnsi="Arial Narrow"/>
                <w:color w:val="auto"/>
                <w:sz w:val="24"/>
              </w:rPr>
              <w:t xml:space="preserve">                               MHAIREANN    NA DAOINE      </w:t>
            </w:r>
            <w:r>
              <w:t xml:space="preserve">                </w:t>
            </w:r>
          </w:p>
          <w:p w14:paraId="6C83DD94" w14:textId="77777777" w:rsidR="000937CF" w:rsidRPr="000937CF" w:rsidRDefault="009F19BC" w:rsidP="009F19BC">
            <w:pPr>
              <w:rPr>
                <w:i/>
                <w:color w:val="FFFFFF" w:themeColor="background1"/>
              </w:rPr>
            </w:pPr>
            <w:r w:rsidRPr="009F19BC">
              <w:rPr>
                <w:i/>
              </w:rPr>
              <w:t xml:space="preserve">           </w:t>
            </w:r>
            <w:r w:rsidR="000937CF" w:rsidRPr="000937CF">
              <w:rPr>
                <w:i/>
                <w:color w:val="FFFFFF" w:themeColor="background1"/>
              </w:rPr>
              <w:t>We live in one another’s shadow</w:t>
            </w:r>
          </w:p>
          <w:p w14:paraId="5C420698" w14:textId="05110807" w:rsidR="000937CF" w:rsidRPr="000937CF" w:rsidRDefault="000937CF" w:rsidP="009F19BC">
            <w:pPr>
              <w:rPr>
                <w:i/>
                <w:color w:val="FFFFFF" w:themeColor="background1"/>
              </w:rPr>
            </w:pPr>
            <w:r w:rsidRPr="000937CF">
              <w:rPr>
                <w:i/>
                <w:color w:val="FFFFFF" w:themeColor="background1"/>
              </w:rPr>
              <w:t xml:space="preserve">            Or: we are community  </w:t>
            </w:r>
          </w:p>
          <w:p w14:paraId="12BC0706" w14:textId="77777777" w:rsidR="009F19BC" w:rsidRPr="009F19BC" w:rsidRDefault="009F19BC" w:rsidP="009F19BC"/>
          <w:p w14:paraId="0294491C" w14:textId="4581475D" w:rsidR="008027E7" w:rsidRDefault="008027E7" w:rsidP="009F19BC">
            <w:pPr>
              <w:pStyle w:val="Quote"/>
              <w:ind w:left="0"/>
              <w:jc w:val="left"/>
              <w:rPr>
                <w:rFonts w:ascii="Arial Narrow" w:hAnsi="Arial Narrow"/>
                <w:sz w:val="24"/>
              </w:rPr>
            </w:pPr>
          </w:p>
          <w:p w14:paraId="2195F3F4" w14:textId="77777777" w:rsidR="009F19BC" w:rsidRPr="009F19BC" w:rsidRDefault="009F19BC" w:rsidP="009F19BC"/>
          <w:p w14:paraId="3B750A22" w14:textId="77777777" w:rsidR="008027E7" w:rsidRPr="008027E7" w:rsidRDefault="008027E7" w:rsidP="008027E7"/>
          <w:p w14:paraId="17300F57" w14:textId="29C92A3D" w:rsidR="008027E7" w:rsidRDefault="008027E7" w:rsidP="008027E7"/>
          <w:p w14:paraId="25663164" w14:textId="5C818AE4" w:rsidR="008027E7" w:rsidRDefault="008027E7" w:rsidP="008027E7"/>
          <w:p w14:paraId="70BA2431" w14:textId="77777777" w:rsidR="008027E7" w:rsidRPr="008027E7" w:rsidRDefault="008027E7" w:rsidP="008027E7"/>
          <w:p w14:paraId="703AE6E9" w14:textId="50C7A4BE" w:rsidR="00A862F7" w:rsidRPr="00A862F7" w:rsidRDefault="00A862F7" w:rsidP="00A862F7"/>
          <w:p w14:paraId="73BAFC6F" w14:textId="4859C7F6" w:rsidR="00A862F7" w:rsidRDefault="00A862F7" w:rsidP="00A862F7">
            <w:pPr>
              <w:pStyle w:val="Quote"/>
              <w:jc w:val="left"/>
              <w:rPr>
                <w:rFonts w:ascii="Verdana" w:hAnsi="Verdana"/>
                <w:sz w:val="24"/>
              </w:rPr>
            </w:pPr>
          </w:p>
          <w:p w14:paraId="781A7B91" w14:textId="0B8AB94C" w:rsidR="00F16A36" w:rsidRDefault="00F16A36" w:rsidP="00F16A36">
            <w:pPr>
              <w:pStyle w:val="Quote"/>
              <w:rPr>
                <w:sz w:val="22"/>
                <w:szCs w:val="22"/>
              </w:rPr>
            </w:pPr>
          </w:p>
          <w:p w14:paraId="7EDC4B4E" w14:textId="4377514F" w:rsidR="00F00B9A" w:rsidRPr="00F00B9A" w:rsidRDefault="00F00B9A" w:rsidP="00F00B9A">
            <w:r>
              <w:rPr>
                <w:rFonts w:asciiTheme="majorHAnsi" w:hAnsiTheme="majorHAnsi"/>
                <w:b/>
                <w:i/>
                <w:iCs/>
                <w:caps/>
                <w:color w:val="FFFFFF" w:themeColor="background1"/>
                <w:sz w:val="22"/>
                <w:szCs w:val="22"/>
              </w:rPr>
              <w:t xml:space="preserve">      </w:t>
            </w:r>
          </w:p>
        </w:tc>
      </w:tr>
      <w:tr w:rsidR="00F50966" w14:paraId="5DBC5705" w14:textId="77777777" w:rsidTr="002E6C69">
        <w:trPr>
          <w:trHeight w:val="621"/>
        </w:trPr>
        <w:tc>
          <w:tcPr>
            <w:tcW w:w="6660" w:type="dxa"/>
            <w:gridSpan w:val="3"/>
          </w:tcPr>
          <w:p w14:paraId="4FE2DAA3" w14:textId="18D2D455" w:rsidR="00F50966" w:rsidRDefault="00A862F7" w:rsidP="00F50966">
            <w:pPr>
              <w:pStyle w:val="NoSpacing"/>
            </w:pPr>
            <w:r>
              <w:t xml:space="preserve">   </w:t>
            </w:r>
          </w:p>
        </w:tc>
        <w:tc>
          <w:tcPr>
            <w:tcW w:w="4850" w:type="dxa"/>
            <w:vMerge/>
            <w:vAlign w:val="center"/>
          </w:tcPr>
          <w:p w14:paraId="4CEA90A8" w14:textId="77777777" w:rsidR="00F50966" w:rsidRPr="00F3086C" w:rsidRDefault="00F50966" w:rsidP="00F50966">
            <w:pPr>
              <w:pStyle w:val="Quote"/>
              <w:rPr>
                <w:noProof/>
              </w:rPr>
            </w:pPr>
          </w:p>
        </w:tc>
      </w:tr>
      <w:tr w:rsidR="00F50966" w14:paraId="631EC65C" w14:textId="77777777" w:rsidTr="002E6C69">
        <w:trPr>
          <w:trHeight w:val="621"/>
        </w:trPr>
        <w:tc>
          <w:tcPr>
            <w:tcW w:w="6660" w:type="dxa"/>
            <w:gridSpan w:val="3"/>
          </w:tcPr>
          <w:p w14:paraId="1D633A6D" w14:textId="77777777" w:rsidR="00F50966" w:rsidRDefault="00F50966" w:rsidP="00F50966">
            <w:pPr>
              <w:pStyle w:val="NoSpacing"/>
            </w:pPr>
          </w:p>
        </w:tc>
        <w:tc>
          <w:tcPr>
            <w:tcW w:w="4850" w:type="dxa"/>
            <w:vMerge/>
            <w:vAlign w:val="center"/>
          </w:tcPr>
          <w:p w14:paraId="02C538C0" w14:textId="77777777" w:rsidR="00F50966" w:rsidRPr="00F3086C" w:rsidRDefault="00F50966" w:rsidP="00F50966">
            <w:pPr>
              <w:pStyle w:val="Quote"/>
              <w:rPr>
                <w:noProof/>
              </w:rPr>
            </w:pPr>
          </w:p>
        </w:tc>
      </w:tr>
      <w:tr w:rsidR="00F50966" w14:paraId="2943ACA1" w14:textId="77777777" w:rsidTr="002E6C69">
        <w:trPr>
          <w:trHeight w:val="621"/>
        </w:trPr>
        <w:tc>
          <w:tcPr>
            <w:tcW w:w="6660" w:type="dxa"/>
            <w:gridSpan w:val="3"/>
          </w:tcPr>
          <w:p w14:paraId="2EACA280" w14:textId="77777777" w:rsidR="00F50966" w:rsidRDefault="00F50966"/>
        </w:tc>
        <w:tc>
          <w:tcPr>
            <w:tcW w:w="4850" w:type="dxa"/>
            <w:vMerge/>
            <w:vAlign w:val="center"/>
          </w:tcPr>
          <w:p w14:paraId="2FE2C245" w14:textId="77777777" w:rsidR="00F50966" w:rsidRPr="00F3086C" w:rsidRDefault="00F50966" w:rsidP="00F50966">
            <w:pPr>
              <w:pStyle w:val="Quote"/>
              <w:rPr>
                <w:noProof/>
              </w:rPr>
            </w:pPr>
          </w:p>
        </w:tc>
      </w:tr>
    </w:tbl>
    <w:p w14:paraId="244274FB" w14:textId="1D4F806D" w:rsidR="002E6C69" w:rsidRPr="002E6C69" w:rsidRDefault="006E008C" w:rsidP="002E6C69">
      <w:pPr>
        <w:sectPr w:rsidR="002E6C69" w:rsidRPr="002E6C69" w:rsidSect="00075F30">
          <w:headerReference w:type="default" r:id="rId23"/>
          <w:pgSz w:w="12240" w:h="15840"/>
          <w:pgMar w:top="360" w:right="360" w:bottom="360" w:left="360" w:header="360" w:footer="360" w:gutter="0"/>
          <w:cols w:space="720"/>
          <w:docGrid w:linePitch="360"/>
        </w:sectPr>
      </w:pPr>
      <w:r w:rsidRPr="002E6C69">
        <w:rPr>
          <w:noProof/>
          <w:lang w:val="en-I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2BE6F7" wp14:editId="053E6CC9">
                <wp:simplePos x="0" y="0"/>
                <wp:positionH relativeFrom="column">
                  <wp:posOffset>4762500</wp:posOffset>
                </wp:positionH>
                <wp:positionV relativeFrom="paragraph">
                  <wp:posOffset>3143885</wp:posOffset>
                </wp:positionV>
                <wp:extent cx="2247265" cy="215265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0BF3B" w14:textId="77777777" w:rsidR="000937CF" w:rsidRDefault="000937CF" w:rsidP="006E008C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</w:rPr>
                              <w:t xml:space="preserve">AN IRISH TOAST </w:t>
                            </w:r>
                          </w:p>
                          <w:p w14:paraId="20474F54" w14:textId="4EC64779" w:rsidR="000D61D7" w:rsidRPr="000937CF" w:rsidRDefault="000D61D7" w:rsidP="006E008C">
                            <w:pPr>
                              <w:rPr>
                                <w:rFonts w:asciiTheme="majorHAnsi" w:hAnsiTheme="majorHAnsi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604878" w:themeColor="accent5"/>
                              </w:rPr>
                              <w:t>“</w:t>
                            </w:r>
                            <w:r w:rsidRPr="000D61D7">
                              <w:rPr>
                                <w:rFonts w:asciiTheme="majorHAnsi" w:hAnsiTheme="majorHAnsi"/>
                                <w:b/>
                                <w:noProof/>
                                <w:color w:val="604878" w:themeColor="accent5"/>
                              </w:rPr>
                              <w:t>SLÁINTE NA bhFEAR AGUS GO MAIRE NA MNÁ GO DEO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604878" w:themeColor="accent5"/>
                              </w:rPr>
                              <w:t>”</w:t>
                            </w:r>
                            <w:r w:rsidRPr="000D61D7">
                              <w:rPr>
                                <w:rFonts w:asciiTheme="majorHAnsi" w:hAnsiTheme="majorHAnsi"/>
                                <w:b/>
                                <w:noProof/>
                                <w:color w:val="604878" w:themeColor="accent5"/>
                              </w:rPr>
                              <w:t xml:space="preserve"> </w:t>
                            </w:r>
                          </w:p>
                          <w:p w14:paraId="1AD59BB5" w14:textId="2F5857BF" w:rsidR="00B93257" w:rsidRPr="000D61D7" w:rsidRDefault="000D61D7" w:rsidP="006E008C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9F2936" w:themeColor="accent2"/>
                              </w:rPr>
                            </w:pPr>
                            <w:r w:rsidRPr="000D61D7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9F2936" w:themeColor="accent2"/>
                              </w:rPr>
                              <w:t xml:space="preserve">Health to the men and may the women live forever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BE6F7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375pt;margin-top:247.55pt;width:176.95pt;height:169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" filled="f" stroked="f" strokeweight=".5pt">
                <v:textbox inset=",7.2pt,,0">
                  <w:txbxContent>
                    <w:p w14:paraId="27B0BF3B" w14:textId="77777777" w:rsidR="000937CF" w:rsidRDefault="000937CF" w:rsidP="006E008C">
                      <w:pPr>
                        <w:rPr>
                          <w:rFonts w:asciiTheme="majorHAnsi" w:hAnsiTheme="majorHAnsi"/>
                          <w:b/>
                          <w:noProof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</w:rPr>
                        <w:t xml:space="preserve">AN IRISH TOAST </w:t>
                      </w:r>
                    </w:p>
                    <w:p w14:paraId="20474F54" w14:textId="4EC64779" w:rsidR="000D61D7" w:rsidRPr="000937CF" w:rsidRDefault="000D61D7" w:rsidP="006E008C">
                      <w:pPr>
                        <w:rPr>
                          <w:rFonts w:asciiTheme="majorHAnsi" w:hAnsiTheme="majorHAnsi"/>
                          <w:b/>
                          <w:noProof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604878" w:themeColor="accent5"/>
                        </w:rPr>
                        <w:t>“</w:t>
                      </w:r>
                      <w:r w:rsidRPr="000D61D7">
                        <w:rPr>
                          <w:rFonts w:asciiTheme="majorHAnsi" w:hAnsiTheme="majorHAnsi"/>
                          <w:b/>
                          <w:noProof/>
                          <w:color w:val="604878" w:themeColor="accent5"/>
                        </w:rPr>
                        <w:t>SLÁINTE NA bhFEAR AGUS GO MAIRE NA MNÁ GO DEO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color w:val="604878" w:themeColor="accent5"/>
                        </w:rPr>
                        <w:t>”</w:t>
                      </w:r>
                      <w:r w:rsidRPr="000D61D7">
                        <w:rPr>
                          <w:rFonts w:asciiTheme="majorHAnsi" w:hAnsiTheme="majorHAnsi"/>
                          <w:b/>
                          <w:noProof/>
                          <w:color w:val="604878" w:themeColor="accent5"/>
                        </w:rPr>
                        <w:t xml:space="preserve"> </w:t>
                      </w:r>
                    </w:p>
                    <w:p w14:paraId="1AD59BB5" w14:textId="2F5857BF" w:rsidR="00B93257" w:rsidRPr="000D61D7" w:rsidRDefault="000D61D7" w:rsidP="006E008C">
                      <w:pPr>
                        <w:rPr>
                          <w:rFonts w:asciiTheme="majorHAnsi" w:hAnsiTheme="majorHAnsi"/>
                          <w:b/>
                          <w:i/>
                          <w:noProof/>
                          <w:color w:val="9F2936" w:themeColor="accent2"/>
                        </w:rPr>
                      </w:pPr>
                      <w:r w:rsidRPr="000D61D7">
                        <w:rPr>
                          <w:rFonts w:asciiTheme="majorHAnsi" w:hAnsiTheme="majorHAnsi"/>
                          <w:b/>
                          <w:i/>
                          <w:noProof/>
                          <w:color w:val="9F2936" w:themeColor="accent2"/>
                        </w:rPr>
                        <w:t xml:space="preserve">Health to the men and may the women live forever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/>
        </w:rPr>
        <w:drawing>
          <wp:inline distT="0" distB="0" distL="0" distR="0" wp14:anchorId="42E5386D" wp14:editId="4B52AE3E">
            <wp:extent cx="4333875" cy="4314825"/>
            <wp:effectExtent l="0" t="0" r="9525" b="9525"/>
            <wp:docPr id="5" name="Picture 5" descr="C:\Users\sorcha.debrun\AppData\Local\Microsoft\Windows\INetCache\Content.MSO\89825F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rcha.debrun\AppData\Local\Microsoft\Windows\INetCache\Content.MSO\89825FA8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43" cy="434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2A65B" w14:textId="77777777" w:rsidR="00B5624C" w:rsidRDefault="00B5624C" w:rsidP="002E6C69"/>
    <w:p w14:paraId="2B3E9A32" w14:textId="43FFBAEB" w:rsidR="00C13283" w:rsidRDefault="008D1A7C" w:rsidP="002E6C69">
      <w:r>
        <w:rPr>
          <w:noProof/>
          <w:lang w:val="en-I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BDA0BC7" wp14:editId="2C6DCA70">
                <wp:simplePos x="0" y="0"/>
                <wp:positionH relativeFrom="column">
                  <wp:posOffset>1228725</wp:posOffset>
                </wp:positionH>
                <wp:positionV relativeFrom="paragraph">
                  <wp:posOffset>427990</wp:posOffset>
                </wp:positionV>
                <wp:extent cx="5743575" cy="6924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6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2DFE3" w14:textId="3B4C65BF" w:rsidR="008D1A7C" w:rsidRPr="008D1A7C" w:rsidRDefault="005E25CB" w:rsidP="008D1A7C">
                            <w:pPr>
                              <w:jc w:val="center"/>
                              <w:rPr>
                                <w:rFonts w:ascii="Imprint MT Shadow" w:hAnsi="Imprint MT Shadow"/>
                                <w:b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b/>
                              </w:rPr>
                              <w:t xml:space="preserve">WHERE THE IASIL CREW LIKE TO </w:t>
                            </w:r>
                            <w:r w:rsidR="001351B1">
                              <w:rPr>
                                <w:rFonts w:ascii="Imprint MT Shadow" w:hAnsi="Imprint MT Shadow"/>
                                <w:b/>
                              </w:rPr>
                              <w:t>EAT OUT</w:t>
                            </w:r>
                            <w:r w:rsidR="00C32185">
                              <w:rPr>
                                <w:rFonts w:ascii="Imprint MT Shadow" w:hAnsi="Imprint MT Shadow"/>
                                <w:b/>
                              </w:rPr>
                              <w:t xml:space="preserve"> </w:t>
                            </w:r>
                            <w:r w:rsidR="008D1A7C" w:rsidRPr="008D1A7C">
                              <w:rPr>
                                <w:rFonts w:ascii="Imprint MT Shadow" w:hAnsi="Imprint MT Shadow"/>
                                <w:b/>
                              </w:rPr>
                              <w:t>IN LIMERICK CITY</w:t>
                            </w:r>
                          </w:p>
                          <w:p w14:paraId="43A86737" w14:textId="30FB5576" w:rsidR="00B5624C" w:rsidRPr="00C32185" w:rsidRDefault="008D1A7C">
                            <w:pPr>
                              <w:rPr>
                                <w:rFonts w:ascii="Imprint MT Shadow" w:hAnsi="Imprint MT Shadow"/>
                                <w:lang w:val="fr-FR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  <w:lang w:val="fr-FR"/>
                              </w:rPr>
                              <w:t>DOLANS</w:t>
                            </w:r>
                            <w:r w:rsidRPr="00C32185">
                              <w:rPr>
                                <w:rFonts w:ascii="Imprint MT Shadow" w:hAnsi="Imprint MT Shadow"/>
                                <w:lang w:val="fr-FR"/>
                              </w:rPr>
                              <w:t xml:space="preserve"> </w:t>
                            </w:r>
                            <w:r w:rsidR="00C32185" w:rsidRPr="00C32185">
                              <w:rPr>
                                <w:rFonts w:ascii="Imprint MT Shadow" w:hAnsi="Imprint MT Shadow"/>
                                <w:lang w:val="fr-FR"/>
                              </w:rPr>
                              <w:t>https://www.dolans.ie/</w:t>
                            </w:r>
                            <w:r w:rsidR="00B5624C" w:rsidRPr="00C32185">
                              <w:rPr>
                                <w:rFonts w:ascii="Imprint MT Shadow" w:hAnsi="Imprint MT Shadow"/>
                                <w:lang w:val="fr-FR"/>
                              </w:rPr>
                              <w:tab/>
                            </w:r>
                            <w:r w:rsidR="00B5624C" w:rsidRPr="00C32185">
                              <w:rPr>
                                <w:rFonts w:ascii="Imprint MT Shadow" w:hAnsi="Imprint MT Shadow"/>
                                <w:lang w:val="fr-FR"/>
                              </w:rPr>
                              <w:tab/>
                            </w:r>
                            <w:r w:rsidR="00B5624C" w:rsidRPr="00C32185">
                              <w:rPr>
                                <w:rFonts w:ascii="Imprint MT Shadow" w:hAnsi="Imprint MT Shadow"/>
                                <w:lang w:val="fr-FR"/>
                              </w:rPr>
                              <w:tab/>
                            </w:r>
                            <w:r w:rsidR="00B5624C" w:rsidRPr="00C32185">
                              <w:rPr>
                                <w:rFonts w:ascii="Imprint MT Shadow" w:hAnsi="Imprint MT Shadow"/>
                                <w:lang w:val="fr-FR"/>
                              </w:rPr>
                              <w:tab/>
                            </w:r>
                            <w:r w:rsidR="00B5624C" w:rsidRPr="00C32185">
                              <w:rPr>
                                <w:rFonts w:ascii="Imprint MT Shadow" w:hAnsi="Imprint MT Shadow"/>
                                <w:lang w:val="fr-FR"/>
                              </w:rPr>
                              <w:tab/>
                            </w:r>
                            <w:r w:rsidR="00B5624C" w:rsidRPr="00C32185">
                              <w:rPr>
                                <w:rFonts w:ascii="Imprint MT Shadow" w:hAnsi="Imprint MT Shadow"/>
                                <w:lang w:val="fr-FR"/>
                              </w:rPr>
                              <w:tab/>
                            </w:r>
                          </w:p>
                          <w:p w14:paraId="6DB035D2" w14:textId="2B56F506" w:rsidR="008D1A7C" w:rsidRPr="008D1A7C" w:rsidRDefault="008D1A7C">
                            <w:pPr>
                              <w:rPr>
                                <w:rFonts w:ascii="Imprint MT Shadow" w:hAnsi="Imprint MT Shadow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</w:rPr>
                              <w:t>TREATY CITY BREWERY</w:t>
                            </w:r>
                            <w:r w:rsidR="00C32185" w:rsidRPr="00C32185">
                              <w:rPr>
                                <w:rFonts w:ascii="Imprint MT Shadow" w:hAnsi="Imprint MT Shadow"/>
                                <w:color w:val="0070C0"/>
                              </w:rPr>
                              <w:t xml:space="preserve"> </w:t>
                            </w:r>
                            <w:r w:rsidR="00C32185" w:rsidRPr="00C32185">
                              <w:rPr>
                                <w:rFonts w:ascii="Imprint MT Shadow" w:hAnsi="Imprint MT Shadow"/>
                              </w:rPr>
                              <w:t>https://treatycitybrewery.ie/</w:t>
                            </w:r>
                          </w:p>
                          <w:p w14:paraId="08816C20" w14:textId="6662BBBD" w:rsidR="008D1A7C" w:rsidRPr="00C32185" w:rsidRDefault="008D1A7C">
                            <w:pPr>
                              <w:rPr>
                                <w:rFonts w:ascii="Imprint MT Shadow" w:hAnsi="Imprint MT Shadow"/>
                                <w:lang w:val="es-ES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  <w:lang w:val="es-ES"/>
                              </w:rPr>
                              <w:t xml:space="preserve">MEJANA RESTAURANT </w:t>
                            </w:r>
                            <w:r w:rsidR="00C32185" w:rsidRPr="00C32185">
                              <w:rPr>
                                <w:rFonts w:ascii="Imprint MT Shadow" w:hAnsi="Imprint MT Shadow"/>
                                <w:lang w:val="es-ES"/>
                              </w:rPr>
                              <w:t>http://www.mejana.ie/</w:t>
                            </w:r>
                          </w:p>
                          <w:p w14:paraId="362B7D71" w14:textId="498F300B" w:rsidR="008D1A7C" w:rsidRDefault="008D1A7C">
                            <w:pPr>
                              <w:rPr>
                                <w:rFonts w:ascii="Imprint MT Shadow" w:hAnsi="Imprint MT Shadow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</w:rPr>
                              <w:t>THE CORNSTORE</w:t>
                            </w:r>
                            <w:r w:rsidRPr="00C32185">
                              <w:rPr>
                                <w:rFonts w:ascii="Imprint MT Shadow" w:hAnsi="Imprint MT Shadow"/>
                              </w:rPr>
                              <w:t xml:space="preserve"> </w:t>
                            </w:r>
                            <w:r w:rsidR="00C32185" w:rsidRPr="00C32185">
                              <w:rPr>
                                <w:rFonts w:ascii="Imprint MT Shadow" w:hAnsi="Imprint MT Shadow"/>
                              </w:rPr>
                              <w:t>https://cornstore.ie/</w:t>
                            </w:r>
                          </w:p>
                          <w:p w14:paraId="0C4D9ADA" w14:textId="23127E01" w:rsidR="008D1A7C" w:rsidRDefault="008D1A7C">
                            <w:pPr>
                              <w:rPr>
                                <w:rFonts w:ascii="Imprint MT Shadow" w:hAnsi="Imprint MT Shadow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</w:rPr>
                              <w:t xml:space="preserve">AROI ASIAN STREET FOOD </w:t>
                            </w:r>
                            <w:r w:rsidR="00C32185" w:rsidRPr="00C32185">
                              <w:rPr>
                                <w:rFonts w:ascii="Imprint MT Shadow" w:hAnsi="Imprint MT Shadow"/>
                              </w:rPr>
                              <w:t>https://aroi.ie/</w:t>
                            </w:r>
                          </w:p>
                          <w:p w14:paraId="76FB3E5A" w14:textId="43916F31" w:rsidR="008D1A7C" w:rsidRPr="00C32185" w:rsidRDefault="008D1A7C">
                            <w:pPr>
                              <w:rPr>
                                <w:rFonts w:ascii="Imprint MT Shadow" w:hAnsi="Imprint MT Shadow"/>
                                <w:lang w:val="fr-FR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  <w:lang w:val="fr-FR"/>
                              </w:rPr>
                              <w:t xml:space="preserve">BELLTABLE CAFÉ </w:t>
                            </w:r>
                            <w:r w:rsidR="00C32185" w:rsidRPr="00C32185">
                              <w:rPr>
                                <w:rFonts w:ascii="Imprint MT Shadow" w:hAnsi="Imprint MT Shadow"/>
                                <w:lang w:val="fr-FR"/>
                              </w:rPr>
                              <w:t>https://limetreetheatre.ie/belltable-x/</w:t>
                            </w:r>
                          </w:p>
                          <w:p w14:paraId="56D49D6A" w14:textId="42065E17" w:rsidR="00B5624C" w:rsidRDefault="00B5624C">
                            <w:pPr>
                              <w:rPr>
                                <w:rFonts w:ascii="Imprint MT Shadow" w:hAnsi="Imprint MT Shadow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</w:rPr>
                              <w:t>CANTEEN</w:t>
                            </w:r>
                            <w:r>
                              <w:rPr>
                                <w:rFonts w:ascii="Imprint MT Shadow" w:hAnsi="Imprint MT Shadow"/>
                              </w:rPr>
                              <w:t xml:space="preserve"> </w:t>
                            </w:r>
                            <w:r w:rsidR="00C32185" w:rsidRPr="00C32185">
                              <w:rPr>
                                <w:rFonts w:ascii="Imprint MT Shadow" w:hAnsi="Imprint MT Shadow"/>
                              </w:rPr>
                              <w:t>https://wearecanteen.com/</w:t>
                            </w:r>
                          </w:p>
                          <w:p w14:paraId="18CA1358" w14:textId="63CCC55A" w:rsidR="00B5624C" w:rsidRDefault="00B5624C">
                            <w:pPr>
                              <w:rPr>
                                <w:rFonts w:ascii="Imprint MT Shadow" w:hAnsi="Imprint MT Shadow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</w:rPr>
                              <w:t>ZEST</w:t>
                            </w:r>
                            <w:r>
                              <w:rPr>
                                <w:rFonts w:ascii="Imprint MT Shadow" w:hAnsi="Imprint MT Shadow"/>
                              </w:rPr>
                              <w:t xml:space="preserve"> </w:t>
                            </w:r>
                            <w:r w:rsidR="00C32185" w:rsidRPr="00C32185">
                              <w:rPr>
                                <w:rFonts w:ascii="Imprint MT Shadow" w:hAnsi="Imprint MT Shadow"/>
                              </w:rPr>
                              <w:t>https://www.zestfood.ie/</w:t>
                            </w:r>
                          </w:p>
                          <w:p w14:paraId="06A9C18D" w14:textId="5D26997E" w:rsidR="00B5624C" w:rsidRPr="00C32185" w:rsidRDefault="00B5624C">
                            <w:pPr>
                              <w:rPr>
                                <w:rFonts w:ascii="Imprint MT Shadow" w:hAnsi="Imprint MT Shadow"/>
                                <w:lang w:val="de-DE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  <w:lang w:val="de-DE"/>
                              </w:rPr>
                              <w:t>RIFT</w:t>
                            </w:r>
                            <w:r w:rsidRPr="00C32185">
                              <w:rPr>
                                <w:rFonts w:ascii="Imprint MT Shadow" w:hAnsi="Imprint MT Shadow"/>
                                <w:lang w:val="de-DE"/>
                              </w:rPr>
                              <w:t xml:space="preserve"> </w:t>
                            </w:r>
                            <w:r w:rsidR="00C32185" w:rsidRPr="00C32185">
                              <w:rPr>
                                <w:rFonts w:ascii="Imprint MT Shadow" w:hAnsi="Imprint MT Shadow"/>
                                <w:lang w:val="de-DE"/>
                              </w:rPr>
                              <w:t>https://www.riftcoffee.com/</w:t>
                            </w:r>
                          </w:p>
                          <w:p w14:paraId="27071FAA" w14:textId="4C303389" w:rsidR="00B5624C" w:rsidRDefault="00B5624C">
                            <w:pPr>
                              <w:rPr>
                                <w:rFonts w:ascii="Imprint MT Shadow" w:hAnsi="Imprint MT Shadow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</w:rPr>
                              <w:t>COR</w:t>
                            </w:r>
                            <w:r w:rsidR="00C32185" w:rsidRPr="00C32185">
                              <w:rPr>
                                <w:rFonts w:ascii="Imprint MT Shadow" w:hAnsi="Imprint MT Shadow"/>
                                <w:color w:val="0070C0"/>
                              </w:rPr>
                              <w:t>NSTORE</w:t>
                            </w:r>
                            <w:r w:rsidR="00C32185">
                              <w:rPr>
                                <w:rFonts w:ascii="Imprint MT Shadow" w:hAnsi="Imprint MT Shadow"/>
                              </w:rPr>
                              <w:t xml:space="preserve"> </w:t>
                            </w:r>
                            <w:r w:rsidR="00C32185" w:rsidRPr="00C32185">
                              <w:rPr>
                                <w:rFonts w:ascii="Imprint MT Shadow" w:hAnsi="Imprint MT Shadow"/>
                              </w:rPr>
                              <w:t>https://cornstore.ie/</w:t>
                            </w:r>
                          </w:p>
                          <w:p w14:paraId="538B66FF" w14:textId="3950A25D" w:rsidR="00B5624C" w:rsidRDefault="00F00B9A">
                            <w:pPr>
                              <w:rPr>
                                <w:rFonts w:ascii="Imprint MT Shadow" w:hAnsi="Imprint MT Shadow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</w:rPr>
                              <w:t xml:space="preserve">CURRAGOWER PUB </w:t>
                            </w:r>
                            <w:r w:rsidR="00C32185" w:rsidRPr="00C32185">
                              <w:rPr>
                                <w:rFonts w:ascii="Imprint MT Shadow" w:hAnsi="Imprint MT Shadow"/>
                              </w:rPr>
                              <w:t>https://curragower.com/</w:t>
                            </w:r>
                          </w:p>
                          <w:p w14:paraId="392FFFFD" w14:textId="3BB452E4" w:rsidR="00F00B9A" w:rsidRDefault="00F00B9A">
                            <w:pPr>
                              <w:rPr>
                                <w:rFonts w:ascii="Imprint MT Shadow" w:hAnsi="Imprint MT Shadow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</w:rPr>
                              <w:t xml:space="preserve">KYOTO SUSHI </w:t>
                            </w:r>
                            <w:r w:rsidR="00C32185" w:rsidRPr="00C32185">
                              <w:rPr>
                                <w:rFonts w:ascii="Imprint MT Shadow" w:hAnsi="Imprint MT Shadow"/>
                              </w:rPr>
                              <w:t>https://www.kyoto.ie/</w:t>
                            </w:r>
                          </w:p>
                          <w:p w14:paraId="257723D1" w14:textId="6B26CDB4" w:rsidR="00F00B9A" w:rsidRDefault="00C32185">
                            <w:pPr>
                              <w:rPr>
                                <w:rFonts w:ascii="Imprint MT Shadow" w:hAnsi="Imprint MT Shadow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</w:rPr>
                              <w:t xml:space="preserve">THE LOCKE BAR </w:t>
                            </w:r>
                            <w:r w:rsidRPr="00C32185">
                              <w:rPr>
                                <w:rFonts w:ascii="Imprint MT Shadow" w:hAnsi="Imprint MT Shadow"/>
                              </w:rPr>
                              <w:t>https://lockebar.com/</w:t>
                            </w:r>
                          </w:p>
                          <w:p w14:paraId="6551EF91" w14:textId="2B5C435D" w:rsidR="00F00B9A" w:rsidRDefault="00F00B9A">
                            <w:pPr>
                              <w:rPr>
                                <w:rFonts w:ascii="Imprint MT Shadow" w:hAnsi="Imprint MT Shadow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</w:rPr>
                              <w:t>SPITJACK</w:t>
                            </w:r>
                            <w:r>
                              <w:rPr>
                                <w:rFonts w:ascii="Imprint MT Shadow" w:hAnsi="Imprint MT Shadow"/>
                              </w:rPr>
                              <w:t xml:space="preserve"> </w:t>
                            </w:r>
                            <w:r w:rsidR="00C32185" w:rsidRPr="00C32185">
                              <w:rPr>
                                <w:rFonts w:ascii="Imprint MT Shadow" w:hAnsi="Imprint MT Shadow"/>
                              </w:rPr>
                              <w:t>https://www.thespitjack.com/menus</w:t>
                            </w:r>
                          </w:p>
                          <w:p w14:paraId="41922BE2" w14:textId="336B3B39" w:rsidR="00F00B9A" w:rsidRPr="00C32185" w:rsidRDefault="008027E7">
                            <w:pPr>
                              <w:rPr>
                                <w:rFonts w:ascii="Imprint MT Shadow" w:hAnsi="Imprint MT Shadow"/>
                                <w:lang w:val="de-DE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  <w:lang w:val="de-DE"/>
                              </w:rPr>
                              <w:t>CHICKEN H</w:t>
                            </w:r>
                            <w:r w:rsidR="00F00B9A" w:rsidRPr="00C32185">
                              <w:rPr>
                                <w:rFonts w:ascii="Imprint MT Shadow" w:hAnsi="Imprint MT Shadow"/>
                                <w:color w:val="0070C0"/>
                                <w:lang w:val="de-DE"/>
                              </w:rPr>
                              <w:t xml:space="preserve">UT </w:t>
                            </w:r>
                            <w:hyperlink r:id="rId24" w:history="1">
                              <w:r w:rsidR="00C32185" w:rsidRPr="00C32185">
                                <w:rPr>
                                  <w:rStyle w:val="Hyperlink"/>
                                  <w:rFonts w:ascii="Imprint MT Shadow" w:hAnsi="Imprint MT Shadow"/>
                                  <w:color w:val="auto"/>
                                  <w:u w:val="none"/>
                                  <w:lang w:val="de-DE"/>
                                </w:rPr>
                                <w:t>https://www.facebook.com/chickenhutlimerick</w:t>
                              </w:r>
                            </w:hyperlink>
                          </w:p>
                          <w:p w14:paraId="2CCD6208" w14:textId="1F2B0EEB" w:rsidR="00C32185" w:rsidRDefault="00C32185">
                            <w:pPr>
                              <w:rPr>
                                <w:rFonts w:ascii="Imprint MT Shadow" w:hAnsi="Imprint MT Shadow"/>
                                <w:lang w:val="en-IE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  <w:lang w:val="en-IE"/>
                              </w:rPr>
                              <w:t>MILKMARKET</w:t>
                            </w:r>
                            <w:r w:rsidRPr="00C32185">
                              <w:rPr>
                                <w:rFonts w:ascii="Imprint MT Shadow" w:hAnsi="Imprint MT Shadow"/>
                                <w:lang w:val="en-IE"/>
                              </w:rPr>
                              <w:t xml:space="preserve"> </w:t>
                            </w:r>
                            <w:hyperlink r:id="rId25" w:history="1">
                              <w:r w:rsidRPr="00C32185">
                                <w:rPr>
                                  <w:rStyle w:val="Hyperlink"/>
                                  <w:rFonts w:ascii="Imprint MT Shadow" w:hAnsi="Imprint MT Shadow"/>
                                  <w:color w:val="auto"/>
                                  <w:u w:val="none"/>
                                  <w:lang w:val="en-IE"/>
                                </w:rPr>
                                <w:t>https://www.milkmarketlimerick.ie/</w:t>
                              </w:r>
                            </w:hyperlink>
                          </w:p>
                          <w:p w14:paraId="128E396A" w14:textId="3318366F" w:rsidR="00C32185" w:rsidRPr="00C32185" w:rsidRDefault="00C32185">
                            <w:pPr>
                              <w:rPr>
                                <w:rFonts w:ascii="Imprint MT Shadow" w:hAnsi="Imprint MT Shadow"/>
                                <w:lang w:val="en-IE"/>
                              </w:rPr>
                            </w:pPr>
                            <w:r w:rsidRPr="00C32185">
                              <w:rPr>
                                <w:rFonts w:ascii="Imprint MT Shadow" w:hAnsi="Imprint MT Shadow"/>
                                <w:color w:val="0070C0"/>
                                <w:lang w:val="en-IE"/>
                              </w:rPr>
                              <w:t xml:space="preserve">ONE PERY SQUARE </w:t>
                            </w:r>
                            <w:r w:rsidRPr="00C32185">
                              <w:rPr>
                                <w:rFonts w:ascii="Imprint MT Shadow" w:hAnsi="Imprint MT Shadow"/>
                                <w:lang w:val="en-IE"/>
                              </w:rPr>
                              <w:t>https://oneperysquare.com/</w:t>
                            </w:r>
                          </w:p>
                          <w:p w14:paraId="7BD43C96" w14:textId="18253D55" w:rsidR="000D61D7" w:rsidRPr="00C32185" w:rsidRDefault="000D61D7">
                            <w:pPr>
                              <w:rPr>
                                <w:rFonts w:ascii="Imprint MT Shadow" w:hAnsi="Imprint MT Shadow"/>
                                <w:lang w:val="en-IE"/>
                              </w:rPr>
                            </w:pPr>
                          </w:p>
                          <w:p w14:paraId="05CA229D" w14:textId="185DAE17" w:rsidR="000D61D7" w:rsidRDefault="00C32185">
                            <w:pPr>
                              <w:rPr>
                                <w:rFonts w:ascii="Imprint MT Shadow" w:hAnsi="Imprint MT Shadow"/>
                                <w:i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i/>
                              </w:rPr>
                              <w:t xml:space="preserve">Bain súp as! </w:t>
                            </w:r>
                            <w:r w:rsidR="000D61D7" w:rsidRPr="000D61D7">
                              <w:rPr>
                                <w:rFonts w:ascii="Imprint MT Shadow" w:hAnsi="Imprint MT Shadow"/>
                                <w:i/>
                              </w:rPr>
                              <w:t xml:space="preserve">Enjoy! </w:t>
                            </w:r>
                          </w:p>
                          <w:p w14:paraId="2C84E399" w14:textId="2AB7F97A" w:rsidR="000D61D7" w:rsidRPr="000D61D7" w:rsidRDefault="000D61D7">
                            <w:pPr>
                              <w:rPr>
                                <w:rFonts w:ascii="Imprint MT Shadow" w:hAnsi="Imprint MT Shadow"/>
                                <w:i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i/>
                              </w:rPr>
                              <w:t xml:space="preserve">Sorcha 2022. </w:t>
                            </w:r>
                          </w:p>
                          <w:p w14:paraId="557C9A06" w14:textId="47D07C5B" w:rsidR="008D1A7C" w:rsidRPr="008D1A7C" w:rsidRDefault="008D1A7C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8D1A7C">
                              <w:rPr>
                                <w:rFonts w:asciiTheme="minorEastAsia" w:hAnsiTheme="minor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A0BC7" id="Text Box 2" o:spid="_x0000_s1027" type="#_x0000_t202" style="position:absolute;margin-left:96.75pt;margin-top:33.7pt;width:452.25pt;height:545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">
                <v:textbox>
                  <w:txbxContent>
                    <w:p w14:paraId="63C2DFE3" w14:textId="3B4C65BF" w:rsidR="008D1A7C" w:rsidRPr="008D1A7C" w:rsidRDefault="005E25CB" w:rsidP="008D1A7C">
                      <w:pPr>
                        <w:jc w:val="center"/>
                        <w:rPr>
                          <w:rFonts w:ascii="Imprint MT Shadow" w:hAnsi="Imprint MT Shadow"/>
                          <w:b/>
                        </w:rPr>
                      </w:pPr>
                      <w:r>
                        <w:rPr>
                          <w:rFonts w:ascii="Imprint MT Shadow" w:hAnsi="Imprint MT Shadow"/>
                          <w:b/>
                        </w:rPr>
                        <w:t xml:space="preserve">WHERE THE IASIL CREW LIKE TO </w:t>
                      </w:r>
                      <w:r w:rsidR="001351B1">
                        <w:rPr>
                          <w:rFonts w:ascii="Imprint MT Shadow" w:hAnsi="Imprint MT Shadow"/>
                          <w:b/>
                        </w:rPr>
                        <w:t>EAT OUT</w:t>
                      </w:r>
                      <w:r w:rsidR="00C32185">
                        <w:rPr>
                          <w:rFonts w:ascii="Imprint MT Shadow" w:hAnsi="Imprint MT Shadow"/>
                          <w:b/>
                        </w:rPr>
                        <w:t xml:space="preserve"> </w:t>
                      </w:r>
                      <w:r w:rsidR="008D1A7C" w:rsidRPr="008D1A7C">
                        <w:rPr>
                          <w:rFonts w:ascii="Imprint MT Shadow" w:hAnsi="Imprint MT Shadow"/>
                          <w:b/>
                        </w:rPr>
                        <w:t>IN LIMERICK CITY</w:t>
                      </w:r>
                    </w:p>
                    <w:p w14:paraId="43A86737" w14:textId="30FB5576" w:rsidR="00B5624C" w:rsidRPr="00C32185" w:rsidRDefault="008D1A7C">
                      <w:pPr>
                        <w:rPr>
                          <w:rFonts w:ascii="Imprint MT Shadow" w:hAnsi="Imprint MT Shadow"/>
                          <w:lang w:val="fr-FR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  <w:lang w:val="fr-FR"/>
                        </w:rPr>
                        <w:t>DOLANS</w:t>
                      </w:r>
                      <w:r w:rsidRPr="00C32185">
                        <w:rPr>
                          <w:rFonts w:ascii="Imprint MT Shadow" w:hAnsi="Imprint MT Shadow"/>
                          <w:lang w:val="fr-FR"/>
                        </w:rPr>
                        <w:t xml:space="preserve"> </w:t>
                      </w:r>
                      <w:r w:rsidR="00C32185" w:rsidRPr="00C32185">
                        <w:rPr>
                          <w:rFonts w:ascii="Imprint MT Shadow" w:hAnsi="Imprint MT Shadow"/>
                          <w:lang w:val="fr-FR"/>
                        </w:rPr>
                        <w:t>https://www.dolans.ie/</w:t>
                      </w:r>
                      <w:r w:rsidR="00B5624C" w:rsidRPr="00C32185">
                        <w:rPr>
                          <w:rFonts w:ascii="Imprint MT Shadow" w:hAnsi="Imprint MT Shadow"/>
                          <w:lang w:val="fr-FR"/>
                        </w:rPr>
                        <w:tab/>
                      </w:r>
                      <w:r w:rsidR="00B5624C" w:rsidRPr="00C32185">
                        <w:rPr>
                          <w:rFonts w:ascii="Imprint MT Shadow" w:hAnsi="Imprint MT Shadow"/>
                          <w:lang w:val="fr-FR"/>
                        </w:rPr>
                        <w:tab/>
                      </w:r>
                      <w:r w:rsidR="00B5624C" w:rsidRPr="00C32185">
                        <w:rPr>
                          <w:rFonts w:ascii="Imprint MT Shadow" w:hAnsi="Imprint MT Shadow"/>
                          <w:lang w:val="fr-FR"/>
                        </w:rPr>
                        <w:tab/>
                      </w:r>
                      <w:r w:rsidR="00B5624C" w:rsidRPr="00C32185">
                        <w:rPr>
                          <w:rFonts w:ascii="Imprint MT Shadow" w:hAnsi="Imprint MT Shadow"/>
                          <w:lang w:val="fr-FR"/>
                        </w:rPr>
                        <w:tab/>
                      </w:r>
                      <w:r w:rsidR="00B5624C" w:rsidRPr="00C32185">
                        <w:rPr>
                          <w:rFonts w:ascii="Imprint MT Shadow" w:hAnsi="Imprint MT Shadow"/>
                          <w:lang w:val="fr-FR"/>
                        </w:rPr>
                        <w:tab/>
                      </w:r>
                      <w:r w:rsidR="00B5624C" w:rsidRPr="00C32185">
                        <w:rPr>
                          <w:rFonts w:ascii="Imprint MT Shadow" w:hAnsi="Imprint MT Shadow"/>
                          <w:lang w:val="fr-FR"/>
                        </w:rPr>
                        <w:tab/>
                      </w:r>
                    </w:p>
                    <w:p w14:paraId="6DB035D2" w14:textId="2B56F506" w:rsidR="008D1A7C" w:rsidRPr="008D1A7C" w:rsidRDefault="008D1A7C">
                      <w:pPr>
                        <w:rPr>
                          <w:rFonts w:ascii="Imprint MT Shadow" w:hAnsi="Imprint MT Shadow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</w:rPr>
                        <w:t>TREATY CITY BREWERY</w:t>
                      </w:r>
                      <w:r w:rsidR="00C32185" w:rsidRPr="00C32185">
                        <w:rPr>
                          <w:rFonts w:ascii="Imprint MT Shadow" w:hAnsi="Imprint MT Shadow"/>
                          <w:color w:val="0070C0"/>
                        </w:rPr>
                        <w:t xml:space="preserve"> </w:t>
                      </w:r>
                      <w:r w:rsidR="00C32185" w:rsidRPr="00C32185">
                        <w:rPr>
                          <w:rFonts w:ascii="Imprint MT Shadow" w:hAnsi="Imprint MT Shadow"/>
                        </w:rPr>
                        <w:t>https://treatycitybrewery.ie/</w:t>
                      </w:r>
                    </w:p>
                    <w:p w14:paraId="08816C20" w14:textId="6662BBBD" w:rsidR="008D1A7C" w:rsidRPr="00C32185" w:rsidRDefault="008D1A7C">
                      <w:pPr>
                        <w:rPr>
                          <w:rFonts w:ascii="Imprint MT Shadow" w:hAnsi="Imprint MT Shadow"/>
                          <w:lang w:val="es-ES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  <w:lang w:val="es-ES"/>
                        </w:rPr>
                        <w:t xml:space="preserve">MEJANA RESTAURANT </w:t>
                      </w:r>
                      <w:r w:rsidR="00C32185" w:rsidRPr="00C32185">
                        <w:rPr>
                          <w:rFonts w:ascii="Imprint MT Shadow" w:hAnsi="Imprint MT Shadow"/>
                          <w:lang w:val="es-ES"/>
                        </w:rPr>
                        <w:t>http://www.mejana.ie/</w:t>
                      </w:r>
                    </w:p>
                    <w:p w14:paraId="362B7D71" w14:textId="498F300B" w:rsidR="008D1A7C" w:rsidRDefault="008D1A7C">
                      <w:pPr>
                        <w:rPr>
                          <w:rFonts w:ascii="Imprint MT Shadow" w:hAnsi="Imprint MT Shadow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</w:rPr>
                        <w:t>THE CORNSTORE</w:t>
                      </w:r>
                      <w:r w:rsidRPr="00C32185">
                        <w:rPr>
                          <w:rFonts w:ascii="Imprint MT Shadow" w:hAnsi="Imprint MT Shadow"/>
                        </w:rPr>
                        <w:t xml:space="preserve"> </w:t>
                      </w:r>
                      <w:r w:rsidR="00C32185" w:rsidRPr="00C32185">
                        <w:rPr>
                          <w:rFonts w:ascii="Imprint MT Shadow" w:hAnsi="Imprint MT Shadow"/>
                        </w:rPr>
                        <w:t>https://cornstore.ie/</w:t>
                      </w:r>
                    </w:p>
                    <w:p w14:paraId="0C4D9ADA" w14:textId="23127E01" w:rsidR="008D1A7C" w:rsidRDefault="008D1A7C">
                      <w:pPr>
                        <w:rPr>
                          <w:rFonts w:ascii="Imprint MT Shadow" w:hAnsi="Imprint MT Shadow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</w:rPr>
                        <w:t xml:space="preserve">AROI ASIAN STREET FOOD </w:t>
                      </w:r>
                      <w:r w:rsidR="00C32185" w:rsidRPr="00C32185">
                        <w:rPr>
                          <w:rFonts w:ascii="Imprint MT Shadow" w:hAnsi="Imprint MT Shadow"/>
                        </w:rPr>
                        <w:t>https://aroi.ie/</w:t>
                      </w:r>
                    </w:p>
                    <w:p w14:paraId="76FB3E5A" w14:textId="43916F31" w:rsidR="008D1A7C" w:rsidRPr="00C32185" w:rsidRDefault="008D1A7C">
                      <w:pPr>
                        <w:rPr>
                          <w:rFonts w:ascii="Imprint MT Shadow" w:hAnsi="Imprint MT Shadow"/>
                          <w:lang w:val="fr-FR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  <w:lang w:val="fr-FR"/>
                        </w:rPr>
                        <w:t xml:space="preserve">BELLTABLE CAFÉ </w:t>
                      </w:r>
                      <w:r w:rsidR="00C32185" w:rsidRPr="00C32185">
                        <w:rPr>
                          <w:rFonts w:ascii="Imprint MT Shadow" w:hAnsi="Imprint MT Shadow"/>
                          <w:lang w:val="fr-FR"/>
                        </w:rPr>
                        <w:t>https://limetreetheatre.ie/belltable-x/</w:t>
                      </w:r>
                    </w:p>
                    <w:p w14:paraId="56D49D6A" w14:textId="42065E17" w:rsidR="00B5624C" w:rsidRDefault="00B5624C">
                      <w:pPr>
                        <w:rPr>
                          <w:rFonts w:ascii="Imprint MT Shadow" w:hAnsi="Imprint MT Shadow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</w:rPr>
                        <w:t>CANTEEN</w:t>
                      </w:r>
                      <w:r>
                        <w:rPr>
                          <w:rFonts w:ascii="Imprint MT Shadow" w:hAnsi="Imprint MT Shadow"/>
                        </w:rPr>
                        <w:t xml:space="preserve"> </w:t>
                      </w:r>
                      <w:r w:rsidR="00C32185" w:rsidRPr="00C32185">
                        <w:rPr>
                          <w:rFonts w:ascii="Imprint MT Shadow" w:hAnsi="Imprint MT Shadow"/>
                        </w:rPr>
                        <w:t>https://wearecanteen.com/</w:t>
                      </w:r>
                    </w:p>
                    <w:p w14:paraId="18CA1358" w14:textId="63CCC55A" w:rsidR="00B5624C" w:rsidRDefault="00B5624C">
                      <w:pPr>
                        <w:rPr>
                          <w:rFonts w:ascii="Imprint MT Shadow" w:hAnsi="Imprint MT Shadow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</w:rPr>
                        <w:t>ZEST</w:t>
                      </w:r>
                      <w:r>
                        <w:rPr>
                          <w:rFonts w:ascii="Imprint MT Shadow" w:hAnsi="Imprint MT Shadow"/>
                        </w:rPr>
                        <w:t xml:space="preserve"> </w:t>
                      </w:r>
                      <w:r w:rsidR="00C32185" w:rsidRPr="00C32185">
                        <w:rPr>
                          <w:rFonts w:ascii="Imprint MT Shadow" w:hAnsi="Imprint MT Shadow"/>
                        </w:rPr>
                        <w:t>https://www.zestfood.ie/</w:t>
                      </w:r>
                    </w:p>
                    <w:p w14:paraId="06A9C18D" w14:textId="5D26997E" w:rsidR="00B5624C" w:rsidRPr="00C32185" w:rsidRDefault="00B5624C">
                      <w:pPr>
                        <w:rPr>
                          <w:rFonts w:ascii="Imprint MT Shadow" w:hAnsi="Imprint MT Shadow"/>
                          <w:lang w:val="de-DE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  <w:lang w:val="de-DE"/>
                        </w:rPr>
                        <w:t>RIFT</w:t>
                      </w:r>
                      <w:r w:rsidRPr="00C32185">
                        <w:rPr>
                          <w:rFonts w:ascii="Imprint MT Shadow" w:hAnsi="Imprint MT Shadow"/>
                          <w:lang w:val="de-DE"/>
                        </w:rPr>
                        <w:t xml:space="preserve"> </w:t>
                      </w:r>
                      <w:r w:rsidR="00C32185" w:rsidRPr="00C32185">
                        <w:rPr>
                          <w:rFonts w:ascii="Imprint MT Shadow" w:hAnsi="Imprint MT Shadow"/>
                          <w:lang w:val="de-DE"/>
                        </w:rPr>
                        <w:t>https://www.riftcoffee.com/</w:t>
                      </w:r>
                    </w:p>
                    <w:p w14:paraId="27071FAA" w14:textId="4C303389" w:rsidR="00B5624C" w:rsidRDefault="00B5624C">
                      <w:pPr>
                        <w:rPr>
                          <w:rFonts w:ascii="Imprint MT Shadow" w:hAnsi="Imprint MT Shadow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</w:rPr>
                        <w:t>COR</w:t>
                      </w:r>
                      <w:r w:rsidR="00C32185" w:rsidRPr="00C32185">
                        <w:rPr>
                          <w:rFonts w:ascii="Imprint MT Shadow" w:hAnsi="Imprint MT Shadow"/>
                          <w:color w:val="0070C0"/>
                        </w:rPr>
                        <w:t>NSTORE</w:t>
                      </w:r>
                      <w:r w:rsidR="00C32185">
                        <w:rPr>
                          <w:rFonts w:ascii="Imprint MT Shadow" w:hAnsi="Imprint MT Shadow"/>
                        </w:rPr>
                        <w:t xml:space="preserve"> </w:t>
                      </w:r>
                      <w:r w:rsidR="00C32185" w:rsidRPr="00C32185">
                        <w:rPr>
                          <w:rFonts w:ascii="Imprint MT Shadow" w:hAnsi="Imprint MT Shadow"/>
                        </w:rPr>
                        <w:t>https://cornstore.ie/</w:t>
                      </w:r>
                    </w:p>
                    <w:p w14:paraId="538B66FF" w14:textId="3950A25D" w:rsidR="00B5624C" w:rsidRDefault="00F00B9A">
                      <w:pPr>
                        <w:rPr>
                          <w:rFonts w:ascii="Imprint MT Shadow" w:hAnsi="Imprint MT Shadow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</w:rPr>
                        <w:t xml:space="preserve">CURRAGOWER PUB </w:t>
                      </w:r>
                      <w:r w:rsidR="00C32185" w:rsidRPr="00C32185">
                        <w:rPr>
                          <w:rFonts w:ascii="Imprint MT Shadow" w:hAnsi="Imprint MT Shadow"/>
                        </w:rPr>
                        <w:t>https://curragower.com/</w:t>
                      </w:r>
                    </w:p>
                    <w:p w14:paraId="392FFFFD" w14:textId="3BB452E4" w:rsidR="00F00B9A" w:rsidRDefault="00F00B9A">
                      <w:pPr>
                        <w:rPr>
                          <w:rFonts w:ascii="Imprint MT Shadow" w:hAnsi="Imprint MT Shadow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</w:rPr>
                        <w:t xml:space="preserve">KYOTO SUSHI </w:t>
                      </w:r>
                      <w:r w:rsidR="00C32185" w:rsidRPr="00C32185">
                        <w:rPr>
                          <w:rFonts w:ascii="Imprint MT Shadow" w:hAnsi="Imprint MT Shadow"/>
                        </w:rPr>
                        <w:t>https://www.kyoto.ie/</w:t>
                      </w:r>
                    </w:p>
                    <w:p w14:paraId="257723D1" w14:textId="6B26CDB4" w:rsidR="00F00B9A" w:rsidRDefault="00C32185">
                      <w:pPr>
                        <w:rPr>
                          <w:rFonts w:ascii="Imprint MT Shadow" w:hAnsi="Imprint MT Shadow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</w:rPr>
                        <w:t xml:space="preserve">THE LOCKE BAR </w:t>
                      </w:r>
                      <w:r w:rsidRPr="00C32185">
                        <w:rPr>
                          <w:rFonts w:ascii="Imprint MT Shadow" w:hAnsi="Imprint MT Shadow"/>
                        </w:rPr>
                        <w:t>https://lockebar.com/</w:t>
                      </w:r>
                    </w:p>
                    <w:p w14:paraId="6551EF91" w14:textId="2B5C435D" w:rsidR="00F00B9A" w:rsidRDefault="00F00B9A">
                      <w:pPr>
                        <w:rPr>
                          <w:rFonts w:ascii="Imprint MT Shadow" w:hAnsi="Imprint MT Shadow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</w:rPr>
                        <w:t>SPITJACK</w:t>
                      </w:r>
                      <w:r>
                        <w:rPr>
                          <w:rFonts w:ascii="Imprint MT Shadow" w:hAnsi="Imprint MT Shadow"/>
                        </w:rPr>
                        <w:t xml:space="preserve"> </w:t>
                      </w:r>
                      <w:r w:rsidR="00C32185" w:rsidRPr="00C32185">
                        <w:rPr>
                          <w:rFonts w:ascii="Imprint MT Shadow" w:hAnsi="Imprint MT Shadow"/>
                        </w:rPr>
                        <w:t>https://www.thespitjack.com/menus</w:t>
                      </w:r>
                    </w:p>
                    <w:p w14:paraId="41922BE2" w14:textId="336B3B39" w:rsidR="00F00B9A" w:rsidRPr="00C32185" w:rsidRDefault="008027E7">
                      <w:pPr>
                        <w:rPr>
                          <w:rFonts w:ascii="Imprint MT Shadow" w:hAnsi="Imprint MT Shadow"/>
                          <w:lang w:val="de-DE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  <w:lang w:val="de-DE"/>
                        </w:rPr>
                        <w:t>CHICKEN H</w:t>
                      </w:r>
                      <w:r w:rsidR="00F00B9A" w:rsidRPr="00C32185">
                        <w:rPr>
                          <w:rFonts w:ascii="Imprint MT Shadow" w:hAnsi="Imprint MT Shadow"/>
                          <w:color w:val="0070C0"/>
                          <w:lang w:val="de-DE"/>
                        </w:rPr>
                        <w:t xml:space="preserve">UT </w:t>
                      </w:r>
                      <w:hyperlink r:id="rId26" w:history="1">
                        <w:r w:rsidR="00C32185" w:rsidRPr="00C32185">
                          <w:rPr>
                            <w:rStyle w:val="Hyperlink"/>
                            <w:rFonts w:ascii="Imprint MT Shadow" w:hAnsi="Imprint MT Shadow"/>
                            <w:color w:val="auto"/>
                            <w:u w:val="none"/>
                            <w:lang w:val="de-DE"/>
                          </w:rPr>
                          <w:t>https://www.facebook.com/chickenhutlimerick</w:t>
                        </w:r>
                      </w:hyperlink>
                    </w:p>
                    <w:p w14:paraId="2CCD6208" w14:textId="1F2B0EEB" w:rsidR="00C32185" w:rsidRDefault="00C32185">
                      <w:pPr>
                        <w:rPr>
                          <w:rFonts w:ascii="Imprint MT Shadow" w:hAnsi="Imprint MT Shadow"/>
                          <w:lang w:val="en-IE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  <w:lang w:val="en-IE"/>
                        </w:rPr>
                        <w:t>MILKMARKET</w:t>
                      </w:r>
                      <w:r w:rsidRPr="00C32185">
                        <w:rPr>
                          <w:rFonts w:ascii="Imprint MT Shadow" w:hAnsi="Imprint MT Shadow"/>
                          <w:lang w:val="en-IE"/>
                        </w:rPr>
                        <w:t xml:space="preserve"> </w:t>
                      </w:r>
                      <w:hyperlink r:id="rId27" w:history="1">
                        <w:r w:rsidRPr="00C32185">
                          <w:rPr>
                            <w:rStyle w:val="Hyperlink"/>
                            <w:rFonts w:ascii="Imprint MT Shadow" w:hAnsi="Imprint MT Shadow"/>
                            <w:color w:val="auto"/>
                            <w:u w:val="none"/>
                            <w:lang w:val="en-IE"/>
                          </w:rPr>
                          <w:t>https://www.milkmarketlimerick.ie/</w:t>
                        </w:r>
                      </w:hyperlink>
                    </w:p>
                    <w:p w14:paraId="128E396A" w14:textId="3318366F" w:rsidR="00C32185" w:rsidRPr="00C32185" w:rsidRDefault="00C32185">
                      <w:pPr>
                        <w:rPr>
                          <w:rFonts w:ascii="Imprint MT Shadow" w:hAnsi="Imprint MT Shadow"/>
                          <w:lang w:val="en-IE"/>
                        </w:rPr>
                      </w:pPr>
                      <w:r w:rsidRPr="00C32185">
                        <w:rPr>
                          <w:rFonts w:ascii="Imprint MT Shadow" w:hAnsi="Imprint MT Shadow"/>
                          <w:color w:val="0070C0"/>
                          <w:lang w:val="en-IE"/>
                        </w:rPr>
                        <w:t xml:space="preserve">ONE PERY SQUARE </w:t>
                      </w:r>
                      <w:r w:rsidRPr="00C32185">
                        <w:rPr>
                          <w:rFonts w:ascii="Imprint MT Shadow" w:hAnsi="Imprint MT Shadow"/>
                          <w:lang w:val="en-IE"/>
                        </w:rPr>
                        <w:t>https://oneperysquare.com/</w:t>
                      </w:r>
                    </w:p>
                    <w:p w14:paraId="7BD43C96" w14:textId="18253D55" w:rsidR="000D61D7" w:rsidRPr="00C32185" w:rsidRDefault="000D61D7">
                      <w:pPr>
                        <w:rPr>
                          <w:rFonts w:ascii="Imprint MT Shadow" w:hAnsi="Imprint MT Shadow"/>
                          <w:lang w:val="en-IE"/>
                        </w:rPr>
                      </w:pPr>
                    </w:p>
                    <w:p w14:paraId="05CA229D" w14:textId="185DAE17" w:rsidR="000D61D7" w:rsidRDefault="00C32185">
                      <w:pPr>
                        <w:rPr>
                          <w:rFonts w:ascii="Imprint MT Shadow" w:hAnsi="Imprint MT Shadow"/>
                          <w:i/>
                        </w:rPr>
                      </w:pPr>
                      <w:r>
                        <w:rPr>
                          <w:rFonts w:ascii="Imprint MT Shadow" w:hAnsi="Imprint MT Shadow"/>
                          <w:i/>
                        </w:rPr>
                        <w:t xml:space="preserve">Bain súp as! </w:t>
                      </w:r>
                      <w:r w:rsidR="000D61D7" w:rsidRPr="000D61D7">
                        <w:rPr>
                          <w:rFonts w:ascii="Imprint MT Shadow" w:hAnsi="Imprint MT Shadow"/>
                          <w:i/>
                        </w:rPr>
                        <w:t xml:space="preserve">Enjoy! </w:t>
                      </w:r>
                    </w:p>
                    <w:p w14:paraId="2C84E399" w14:textId="2AB7F97A" w:rsidR="000D61D7" w:rsidRPr="000D61D7" w:rsidRDefault="000D61D7">
                      <w:pPr>
                        <w:rPr>
                          <w:rFonts w:ascii="Imprint MT Shadow" w:hAnsi="Imprint MT Shadow"/>
                          <w:i/>
                        </w:rPr>
                      </w:pPr>
                      <w:r>
                        <w:rPr>
                          <w:rFonts w:ascii="Imprint MT Shadow" w:hAnsi="Imprint MT Shadow"/>
                          <w:i/>
                        </w:rPr>
                        <w:t xml:space="preserve">Sorcha 2022. </w:t>
                      </w:r>
                    </w:p>
                    <w:p w14:paraId="557C9A06" w14:textId="47D07C5B" w:rsidR="008D1A7C" w:rsidRPr="008D1A7C" w:rsidRDefault="008D1A7C">
                      <w:pPr>
                        <w:rPr>
                          <w:rFonts w:asciiTheme="minorEastAsia" w:hAnsiTheme="minorEastAsia"/>
                        </w:rPr>
                      </w:pPr>
                      <w:r w:rsidRPr="008D1A7C">
                        <w:rPr>
                          <w:rFonts w:asciiTheme="minorEastAsia" w:hAnsiTheme="minorEastAsi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13283" w:rsidSect="00075F30">
      <w:headerReference w:type="default" r:id="rId28"/>
      <w:pgSz w:w="12240" w:h="15840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D37E7F" w14:textId="77777777" w:rsidR="00607EF8" w:rsidRDefault="00607EF8" w:rsidP="00075F30">
      <w:pPr>
        <w:spacing w:after="0"/>
      </w:pPr>
      <w:r>
        <w:separator/>
      </w:r>
    </w:p>
  </w:endnote>
  <w:endnote w:type="continuationSeparator" w:id="0">
    <w:p w14:paraId="7484981B" w14:textId="77777777" w:rsidR="00607EF8" w:rsidRDefault="00607EF8" w:rsidP="00075F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2F5A83" w14:textId="77777777" w:rsidR="00607EF8" w:rsidRDefault="00607EF8" w:rsidP="00075F30">
      <w:pPr>
        <w:spacing w:after="0"/>
      </w:pPr>
      <w:r>
        <w:separator/>
      </w:r>
    </w:p>
  </w:footnote>
  <w:footnote w:type="continuationSeparator" w:id="0">
    <w:p w14:paraId="221F856A" w14:textId="77777777" w:rsidR="00607EF8" w:rsidRDefault="00607EF8" w:rsidP="00075F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E89F9" w14:textId="77777777" w:rsidR="00075F30" w:rsidRDefault="00075F30">
    <w:pPr>
      <w:pStyle w:val="Header"/>
    </w:pPr>
    <w:r>
      <w:rPr>
        <w:noProof/>
        <w:lang w:val="en-I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C7CEBEE" wp14:editId="6F73E14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11524" cy="9605645"/>
              <wp:effectExtent l="0" t="0" r="127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1524" cy="9605645"/>
                        <a:chOff x="0" y="0"/>
                        <a:chExt cx="7311524" cy="9605645"/>
                      </a:xfrm>
                    </wpg:grpSpPr>
                    <wps:wsp>
                      <wps:cNvPr id="20" name="Rectangle 20" descr="flat lay of cooking spices and items" title="flat lay of cooking spices and items"/>
                      <wps:cNvSpPr/>
                      <wps:spPr>
                        <a:xfrm>
                          <a:off x="3197596" y="0"/>
                          <a:ext cx="4113928" cy="960120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27794" r="-2779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A7CBC" w14:textId="77777777" w:rsidR="00075F30" w:rsidRDefault="00075F30" w:rsidP="00075F3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Rectangle 26"/>
                      <wps:cNvSpPr/>
                      <wps:spPr>
                        <a:xfrm>
                          <a:off x="0" y="0"/>
                          <a:ext cx="3196988" cy="1943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Rectangle 27"/>
                      <wps:cNvSpPr/>
                      <wps:spPr>
                        <a:xfrm>
                          <a:off x="286101" y="190734"/>
                          <a:ext cx="2740457" cy="151765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22"/>
                      <wps:cNvSpPr/>
                      <wps:spPr>
                        <a:xfrm>
                          <a:off x="0" y="4910861"/>
                          <a:ext cx="3200400" cy="469478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CF389" w14:textId="77777777" w:rsidR="00075F30" w:rsidRDefault="00075F30" w:rsidP="00075F30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30003" y="5699573"/>
                          <a:ext cx="2743200" cy="36626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tangle 19" descr="Chef preparing meal" title="Chef"/>
                      <wps:cNvSpPr/>
                      <wps:spPr>
                        <a:xfrm>
                          <a:off x="0" y="1924167"/>
                          <a:ext cx="3200400" cy="2987154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t="-22789" b="-3780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E8907" w14:textId="77777777" w:rsidR="00075F30" w:rsidRDefault="00075F30" w:rsidP="00075F30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4C7CEBEE" id="Group 6" o:spid="_x0000_s1028" style="position:absolute;margin-left:0;margin-top:0;width:575.7pt;height:756.35pt;z-index:-251657216;mso-width-percent:941;mso-height-percent:955;mso-position-horizontal:center;mso-position-horizontal-relative:page;mso-position-vertical:center;mso-position-vertical-relative:page;mso-width-percent:941;mso-height-percent:955" coordsize="73115,960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">
              <v:rect id="Rectangle 20" o:spid="_x0000_s1029" alt="flat lay of cooking spices and items" style="position:absolute;left:31975;width:41140;height:96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" stroked="f" strokeweight="1pt">
                <v:fill r:id="rId3" o:title="flat lay of cooking spices and items" recolor="t" rotate="t" type="frame"/>
                <v:textbox>
                  <w:txbxContent>
                    <w:p w14:paraId="62CA7CBC" w14:textId="77777777" w:rsidR="00075F30" w:rsidRDefault="00075F30" w:rsidP="00075F30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6" o:spid="_x0000_s1030" style="position:absolute;width:31969;height:1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" fillcolor="#272727 [2749]" stroked="f" strokeweight="1pt"/>
              <v:rect id="Rectangle 27" o:spid="_x0000_s1031" style="position:absolute;left:2861;top:1907;width:27404;height:15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" filled="f" strokecolor="white [3212]" strokeweight="1pt">
                <v:stroke dashstyle="3 1" linestyle="thickThin"/>
              </v:rect>
              <v:rect id="Rectangle 22" o:spid="_x0000_s1032" style="position:absolute;top:49108;width:32004;height:46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" fillcolor="#272727 [2749]" stroked="f" strokeweight="1pt">
                <v:textbox>
                  <w:txbxContent>
                    <w:p w14:paraId="22FCF389" w14:textId="77777777" w:rsidR="00075F30" w:rsidRDefault="00075F30" w:rsidP="00075F30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3" o:spid="_x0000_s1033" style="position:absolute;left:2300;top:56995;width:27432;height:36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" filled="f" strokecolor="white [3212]" strokeweight="1pt">
                <v:stroke dashstyle="3 1" linestyle="thickThin"/>
              </v:rect>
              <v:rect id="Rectangle 19" o:spid="_x0000_s1034" alt="Chef preparing meal" style="position:absolute;top:19241;width:32004;height:29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" stroked="f" strokeweight="1pt">
                <v:fill r:id="rId4" o:title="Chef preparing meal" recolor="t" rotate="t" type="frame"/>
                <v:textbox>
                  <w:txbxContent>
                    <w:p w14:paraId="6B9E8907" w14:textId="77777777" w:rsidR="00075F30" w:rsidRDefault="00075F30" w:rsidP="00075F30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3DAA6" w14:textId="77777777" w:rsidR="009E1382" w:rsidRDefault="009E1382">
    <w:pPr>
      <w:pStyle w:val="Header"/>
    </w:pPr>
    <w:r>
      <w:rPr>
        <w:noProof/>
        <w:sz w:val="16"/>
        <w:lang w:val="en-I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B963623" wp14:editId="5CA7B25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06707" cy="9600565"/>
              <wp:effectExtent l="0" t="0" r="127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707" cy="9600565"/>
                        <a:chOff x="0" y="0"/>
                        <a:chExt cx="7306707" cy="9600565"/>
                      </a:xfrm>
                    </wpg:grpSpPr>
                    <wps:wsp>
                      <wps:cNvPr id="36" name="Rectangle 36" descr="dessert" title="dessert"/>
                      <wps:cNvSpPr/>
                      <wps:spPr>
                        <a:xfrm>
                          <a:off x="0" y="0"/>
                          <a:ext cx="7301230" cy="239268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373" t="-61322" r="-479" b="-416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44D73" w14:textId="77777777" w:rsidR="009E1382" w:rsidRDefault="009E1382" w:rsidP="009E1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Rectangle 32"/>
                      <wps:cNvSpPr/>
                      <wps:spPr>
                        <a:xfrm>
                          <a:off x="0" y="2300287"/>
                          <a:ext cx="7306707" cy="490225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94434" w14:textId="77777777" w:rsidR="009E1382" w:rsidRDefault="009E1382" w:rsidP="009E1382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Rectangle 33"/>
                      <wps:cNvSpPr/>
                      <wps:spPr>
                        <a:xfrm>
                          <a:off x="228600" y="3078956"/>
                          <a:ext cx="6851015" cy="38912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Rectangle 37" descr="burger" title="burger"/>
                      <wps:cNvSpPr/>
                      <wps:spPr>
                        <a:xfrm>
                          <a:off x="0" y="7200900"/>
                          <a:ext cx="7301230" cy="2399665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l="-1121" t="-102840" r="269" b="-17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E4CF7" w14:textId="77777777" w:rsidR="009E1382" w:rsidRDefault="009E1382" w:rsidP="009E1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4B963623" id="Group 15" o:spid="_x0000_s1035" style="position:absolute;margin-left:0;margin-top:0;width:575.35pt;height:755.95pt;z-index:-251655168;mso-width-percent:941;mso-height-percent:955;mso-position-horizontal:center;mso-position-horizontal-relative:page;mso-position-vertical:center;mso-position-vertical-relative:page;mso-width-percent:941;mso-height-percent:955" coordsize="73067,960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">
              <v:rect id="Rectangle 36" o:spid="_x0000_s1036" alt="dessert" style="position:absolute;width:73012;height:23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" stroked="f" strokeweight="1pt">
                <v:fill r:id="rId3" o:title="dessert" recolor="t" rotate="t" type="frame"/>
                <v:textbox>
                  <w:txbxContent>
                    <w:p w14:paraId="45544D73" w14:textId="77777777" w:rsidR="009E1382" w:rsidRDefault="009E1382" w:rsidP="009E1382"/>
                  </w:txbxContent>
                </v:textbox>
              </v:rect>
              <v:rect id="Rectangle 32" o:spid="_x0000_s1037" style="position:absolute;top:23002;width:73067;height:49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" fillcolor="#272727 [2749]" stroked="f" strokeweight="1pt">
                <v:textbox>
                  <w:txbxContent>
                    <w:p w14:paraId="09E94434" w14:textId="77777777" w:rsidR="009E1382" w:rsidRDefault="009E1382" w:rsidP="009E1382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3" o:spid="_x0000_s1038" style="position:absolute;left:2286;top:30789;width:68510;height:3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" filled="f" strokecolor="white [3212]" strokeweight="1pt">
                <v:stroke dashstyle="3 1" linestyle="thickThin"/>
              </v:rect>
              <v:rect id="Rectangle 37" o:spid="_x0000_s1039" alt="burger" style="position:absolute;top:72009;width:73012;height:23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" stroked="f" strokeweight="1pt">
                <v:fill r:id="rId4" o:title="burger" recolor="t" rotate="t" type="frame"/>
                <v:textbox>
                  <w:txbxContent>
                    <w:p w14:paraId="3ACE4CF7" w14:textId="77777777" w:rsidR="009E1382" w:rsidRDefault="009E1382" w:rsidP="009E1382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FCB4B" w14:textId="77777777" w:rsidR="009E1382" w:rsidRDefault="0084541E">
    <w:pPr>
      <w:pStyle w:val="Header"/>
    </w:pPr>
    <w:r>
      <w:rPr>
        <w:noProof/>
        <w:lang w:val="en-IE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8723E80" wp14:editId="41D48E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31634" cy="9599295"/>
              <wp:effectExtent l="0" t="0" r="15875" b="14605"/>
              <wp:wrapNone/>
              <wp:docPr id="54" name="Group 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1634" cy="9599295"/>
                        <a:chOff x="0" y="0"/>
                        <a:chExt cx="7331634" cy="9599295"/>
                      </a:xfrm>
                    </wpg:grpSpPr>
                    <wps:wsp>
                      <wps:cNvPr id="48" name="Rectangle 48" descr="ramen" title="ramen"/>
                      <wps:cNvSpPr/>
                      <wps:spPr>
                        <a:xfrm>
                          <a:off x="0" y="4914900"/>
                          <a:ext cx="7331634" cy="4684395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l="-1308" t="-113772" r="-382" b="-16668"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8F13A" w14:textId="77777777" w:rsidR="0084541E" w:rsidRPr="00CA7453" w:rsidRDefault="0084541E" w:rsidP="0084541E">
                            <w:pPr>
                              <w:jc w:val="center"/>
                              <w:rPr>
                                <w:color w:val="9F2936" w:themeColor="accent2"/>
                              </w:rPr>
                            </w:pPr>
                            <w:r w:rsidRPr="00CA7453">
                              <w:rPr>
                                <w:color w:val="9F2936" w:themeColor="accent2"/>
                              </w:rPr>
                              <w:t xml:space="preserve"> </w:t>
                            </w:r>
                          </w:p>
                          <w:p w14:paraId="599B039A" w14:textId="77777777" w:rsidR="0084541E" w:rsidRDefault="0084541E" w:rsidP="008454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Rectangle 47" descr="plate of cheeses and sides" title="plate of cheeses and sides"/>
                      <wps:cNvSpPr/>
                      <wps:spPr>
                        <a:xfrm>
                          <a:off x="4229100" y="0"/>
                          <a:ext cx="3091815" cy="4911090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l="-15891" t="-802" r="-23361" b="-2523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E3F72" w14:textId="77777777" w:rsidR="0084541E" w:rsidRDefault="0084541E" w:rsidP="008454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Rectangle 38"/>
                      <wps:cNvSpPr/>
                      <wps:spPr>
                        <a:xfrm>
                          <a:off x="0" y="0"/>
                          <a:ext cx="4225688" cy="49110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ED95EB" w14:textId="77777777" w:rsidR="0084541E" w:rsidRDefault="0084541E" w:rsidP="0084541E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Rectangle 39"/>
                      <wps:cNvSpPr/>
                      <wps:spPr>
                        <a:xfrm>
                          <a:off x="235744" y="750093"/>
                          <a:ext cx="3764915" cy="38912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Oval 43"/>
                      <wps:cNvSpPr/>
                      <wps:spPr>
                        <a:xfrm>
                          <a:off x="4572000" y="3964781"/>
                          <a:ext cx="2626360" cy="26263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94400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28723E80" id="Group 54" o:spid="_x0000_s1040" style="position:absolute;margin-left:0;margin-top:0;width:577.3pt;height:755.85pt;z-index:-251653120;mso-width-percent:944;mso-height-percent:955;mso-position-horizontal:center;mso-position-horizontal-relative:page;mso-position-vertical:center;mso-position-vertical-relative:page;mso-width-percent:944;mso-height-percent:955" coordsize="73316,959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">
              <v:rect id="Rectangle 48" o:spid="_x0000_s1041" alt="ramen" style="position:absolute;top:49149;width:73316;height:46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" strokecolor="white [3212]" strokeweight="1pt">
                <v:fill r:id="rId3" o:title="ramen" recolor="t" rotate="t" type="frame"/>
                <v:textbox>
                  <w:txbxContent>
                    <w:p w14:paraId="0D88F13A" w14:textId="77777777" w:rsidR="0084541E" w:rsidRPr="00CA7453" w:rsidRDefault="0084541E" w:rsidP="0084541E">
                      <w:pPr>
                        <w:jc w:val="center"/>
                        <w:rPr>
                          <w:color w:val="9F2936" w:themeColor="accent2"/>
                        </w:rPr>
                      </w:pPr>
                      <w:r w:rsidRPr="00CA7453">
                        <w:rPr>
                          <w:color w:val="9F2936" w:themeColor="accent2"/>
                        </w:rPr>
                        <w:t xml:space="preserve"> </w:t>
                      </w:r>
                    </w:p>
                    <w:p w14:paraId="599B039A" w14:textId="77777777" w:rsidR="0084541E" w:rsidRDefault="0084541E" w:rsidP="0084541E"/>
                  </w:txbxContent>
                </v:textbox>
              </v:rect>
              <v:rect id="Rectangle 47" o:spid="_x0000_s1042" alt="plate of cheeses and sides" style="position:absolute;left:42291;width:30918;height:49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" stroked="f" strokeweight="1pt">
                <v:fill r:id="rId4" o:title="plate of cheeses and sides" recolor="t" rotate="t" type="frame"/>
                <v:textbox>
                  <w:txbxContent>
                    <w:p w14:paraId="588E3F72" w14:textId="77777777" w:rsidR="0084541E" w:rsidRDefault="0084541E" w:rsidP="0084541E"/>
                  </w:txbxContent>
                </v:textbox>
              </v:rect>
              <v:rect id="Rectangle 38" o:spid="_x0000_s1043" style="position:absolute;width:42256;height:49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" fillcolor="#272727 [2749]" strokecolor="white [3212]" strokeweight=".25pt">
                <v:textbox>
                  <w:txbxContent>
                    <w:p w14:paraId="73ED95EB" w14:textId="77777777" w:rsidR="0084541E" w:rsidRDefault="0084541E" w:rsidP="0084541E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9" o:spid="_x0000_s1044" style="position:absolute;left:2357;top:7500;width:37649;height:3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" filled="f" strokecolor="white [3212]" strokeweight="1pt">
                <v:stroke dashstyle="3 1" linestyle="thickThin"/>
              </v:rect>
              <v:oval id="Oval 43" o:spid="_x0000_s1045" style="position:absolute;left:45720;top:39647;width:26263;height:26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" fillcolor="#9f2936 [3205]" strokecolor="white [3212]" strokeweight="1pt">
                <v:stroke dashstyle="dash" joinstyle="miter"/>
              </v:oval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731A6" w14:textId="77777777" w:rsidR="002E6C69" w:rsidRDefault="002E6C69">
    <w:pPr>
      <w:pStyle w:val="Header"/>
    </w:pPr>
    <w:r>
      <w:rPr>
        <w:noProof/>
        <w:lang w:val="en-IE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26B3106" wp14:editId="35445DF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1837" cy="9598525"/>
              <wp:effectExtent l="0" t="0" r="0" b="0"/>
              <wp:wrapNone/>
              <wp:docPr id="192" name="Group 1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1837" cy="9598525"/>
                        <a:chOff x="0" y="0"/>
                        <a:chExt cx="7321837" cy="9598525"/>
                      </a:xfrm>
                    </wpg:grpSpPr>
                    <wps:wsp>
                      <wps:cNvPr id="211" name="Rectangle 211" descr="eggs" title="eggs"/>
                      <wps:cNvSpPr/>
                      <wps:spPr>
                        <a:xfrm>
                          <a:off x="3666142" y="4913931"/>
                          <a:ext cx="3655695" cy="4684594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l="-4122" t="-20316" r="-9028" b="-734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B4438" w14:textId="77777777" w:rsidR="002E6C69" w:rsidRPr="00CA7453" w:rsidRDefault="002E6C69" w:rsidP="002E6C69">
                            <w:pPr>
                              <w:jc w:val="center"/>
                              <w:rPr>
                                <w:color w:val="9F2936" w:themeColor="accent2"/>
                              </w:rPr>
                            </w:pPr>
                            <w:r w:rsidRPr="00CA7453">
                              <w:rPr>
                                <w:color w:val="9F2936" w:themeColor="accent2"/>
                              </w:rPr>
                              <w:t xml:space="preserve"> </w:t>
                            </w:r>
                          </w:p>
                          <w:p w14:paraId="5FF4DC4D" w14:textId="77777777" w:rsidR="002E6C69" w:rsidRDefault="002E6C69" w:rsidP="002E6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 49"/>
                      <wps:cNvSpPr/>
                      <wps:spPr>
                        <a:xfrm>
                          <a:off x="10048" y="0"/>
                          <a:ext cx="7311788" cy="491148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39EB4" w14:textId="77777777" w:rsidR="002E6C69" w:rsidRDefault="002E6C69" w:rsidP="002E6C69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Rectangle 50"/>
                      <wps:cNvSpPr/>
                      <wps:spPr>
                        <a:xfrm>
                          <a:off x="241160" y="783771"/>
                          <a:ext cx="6851189" cy="3891446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 13" descr="soup" title="soup"/>
                      <wps:cNvSpPr/>
                      <wps:spPr>
                        <a:xfrm>
                          <a:off x="0" y="4913644"/>
                          <a:ext cx="3670935" cy="4684594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l="-4461" t="-11362" r="-849" b="-1467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94853" w14:textId="77777777" w:rsidR="002E6C69" w:rsidRDefault="002E6C69" w:rsidP="002E6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94200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126B3106" id="Group 192" o:spid="_x0000_s1046" style="position:absolute;margin-left:0;margin-top:0;width:576.5pt;height:755.8pt;z-index:251665408;mso-width-percent:942;mso-height-percent:955;mso-position-horizontal:center;mso-position-horizontal-relative:page;mso-position-vertical:center;mso-position-vertical-relative:page;mso-width-percent:942;mso-height-percent:955" coordsize="73218,959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">
              <v:rect id="Rectangle 211" o:spid="_x0000_s1047" alt="eggs" style="position:absolute;left:36661;top:49139;width:36557;height:46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" stroked="f" strokeweight="1pt">
                <v:fill r:id="rId3" o:title="eggs" recolor="t" rotate="t" type="frame"/>
                <v:textbox>
                  <w:txbxContent>
                    <w:p w14:paraId="3C7B4438" w14:textId="77777777" w:rsidR="002E6C69" w:rsidRPr="00CA7453" w:rsidRDefault="002E6C69" w:rsidP="002E6C69">
                      <w:pPr>
                        <w:jc w:val="center"/>
                        <w:rPr>
                          <w:color w:val="9F2936" w:themeColor="accent2"/>
                        </w:rPr>
                      </w:pPr>
                      <w:r w:rsidRPr="00CA7453">
                        <w:rPr>
                          <w:color w:val="9F2936" w:themeColor="accent2"/>
                        </w:rPr>
                        <w:t xml:space="preserve"> </w:t>
                      </w:r>
                    </w:p>
                    <w:p w14:paraId="5FF4DC4D" w14:textId="77777777" w:rsidR="002E6C69" w:rsidRDefault="002E6C69" w:rsidP="002E6C69"/>
                  </w:txbxContent>
                </v:textbox>
              </v:rect>
              <v:rect id="Rectangle 49" o:spid="_x0000_s1048" style="position:absolute;left:100;width:73118;height:49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" fillcolor="#272727 [2749]" stroked="f" strokeweight="1pt">
                <v:textbox>
                  <w:txbxContent>
                    <w:p w14:paraId="57B39EB4" w14:textId="77777777" w:rsidR="002E6C69" w:rsidRDefault="002E6C69" w:rsidP="002E6C69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0" o:spid="_x0000_s1049" style="position:absolute;left:2411;top:7837;width:68512;height:38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" filled="f" strokecolor="white [3212]" strokeweight="1pt">
                <v:stroke dashstyle="3 1" linestyle="thickThin"/>
              </v:rect>
              <v:rect id="Rectangle 13" o:spid="_x0000_s1050" alt="soup" style="position:absolute;top:49136;width:36709;height:46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" stroked="f" strokeweight="1pt">
                <v:fill r:id="rId4" o:title="soup" recolor="t" rotate="t" type="frame"/>
                <v:textbox>
                  <w:txbxContent>
                    <w:p w14:paraId="3AA94853" w14:textId="77777777" w:rsidR="002E6C69" w:rsidRDefault="002E6C69" w:rsidP="002E6C69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4.75pt;height:24.75pt;visibility:visible;mso-wrap-style:square" o:bullet="t">
        <v:imagedata r:id="rId1" o:title=""/>
      </v:shape>
    </w:pict>
  </w:numPicBullet>
  <w:numPicBullet w:numPicBulletId="1">
    <w:pict>
      <v:shape id="_x0000_i1043" type="#_x0000_t75" alt="ForkAndKnife" style="width:23.25pt;height:24pt;visibility:visible;mso-wrap-style:square" o:bullet="t">
        <v:imagedata r:id="rId2" o:title="ForkAndKnife" cropleft="-1425f" cropright="-1425f"/>
      </v:shape>
    </w:pict>
  </w:numPicBullet>
  <w:numPicBullet w:numPicBulletId="2">
    <w:pict>
      <v:shape w14:anchorId="724BC5F7" id="_x0000_i1044" type="#_x0000_t75" style="width:69pt;height:45pt;visibility:visible;mso-wrap-style:square" o:bullet="t">
        <v:imagedata r:id="rId3" o:title="HORSE 3"/>
      </v:shape>
    </w:pict>
  </w:numPicBullet>
  <w:abstractNum w:abstractNumId="0" w15:restartNumberingAfterBreak="0">
    <w:nsid w:val="0078362C"/>
    <w:multiLevelType w:val="hybridMultilevel"/>
    <w:tmpl w:val="0430FA06"/>
    <w:lvl w:ilvl="0" w:tplc="53AC53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F495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C2D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F299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F817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3880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780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14D1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E68C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D271744"/>
    <w:multiLevelType w:val="hybridMultilevel"/>
    <w:tmpl w:val="90381FCE"/>
    <w:lvl w:ilvl="0" w:tplc="88EA02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24B2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B843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D4AA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3626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0A2F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86E7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D24B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9625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255285"/>
    <w:multiLevelType w:val="hybridMultilevel"/>
    <w:tmpl w:val="1F2E81FC"/>
    <w:lvl w:ilvl="0" w:tplc="2D48A0A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10E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74A6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0898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C80E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FC3C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BCE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F0C6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5AF4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>
      <o:colormru v:ext="edit" colors="#ae529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332"/>
    <w:rsid w:val="00021D60"/>
    <w:rsid w:val="000547AA"/>
    <w:rsid w:val="00075F30"/>
    <w:rsid w:val="000937CF"/>
    <w:rsid w:val="000D61D7"/>
    <w:rsid w:val="00107CB1"/>
    <w:rsid w:val="00112713"/>
    <w:rsid w:val="001351B1"/>
    <w:rsid w:val="00176927"/>
    <w:rsid w:val="001B4D40"/>
    <w:rsid w:val="001C1E21"/>
    <w:rsid w:val="001E0973"/>
    <w:rsid w:val="001E399A"/>
    <w:rsid w:val="00214231"/>
    <w:rsid w:val="00214B22"/>
    <w:rsid w:val="00230F6E"/>
    <w:rsid w:val="002469EB"/>
    <w:rsid w:val="00293B1F"/>
    <w:rsid w:val="002B5454"/>
    <w:rsid w:val="002E6C69"/>
    <w:rsid w:val="002F7B5A"/>
    <w:rsid w:val="003270EE"/>
    <w:rsid w:val="00354DEE"/>
    <w:rsid w:val="003A63D5"/>
    <w:rsid w:val="003E68A7"/>
    <w:rsid w:val="00403074"/>
    <w:rsid w:val="0046220D"/>
    <w:rsid w:val="00482075"/>
    <w:rsid w:val="00486E3E"/>
    <w:rsid w:val="004D1015"/>
    <w:rsid w:val="004D7FDE"/>
    <w:rsid w:val="005E25CB"/>
    <w:rsid w:val="00607EF8"/>
    <w:rsid w:val="0062123A"/>
    <w:rsid w:val="00646E75"/>
    <w:rsid w:val="00652367"/>
    <w:rsid w:val="00670184"/>
    <w:rsid w:val="006825BF"/>
    <w:rsid w:val="006E008C"/>
    <w:rsid w:val="006F3332"/>
    <w:rsid w:val="00710DDB"/>
    <w:rsid w:val="007E451B"/>
    <w:rsid w:val="008027E7"/>
    <w:rsid w:val="0082209A"/>
    <w:rsid w:val="0084541E"/>
    <w:rsid w:val="008646F2"/>
    <w:rsid w:val="008B0FA6"/>
    <w:rsid w:val="008D1A7C"/>
    <w:rsid w:val="00953B3A"/>
    <w:rsid w:val="009A6657"/>
    <w:rsid w:val="009E1382"/>
    <w:rsid w:val="009F19BC"/>
    <w:rsid w:val="00A61A0B"/>
    <w:rsid w:val="00A862F7"/>
    <w:rsid w:val="00AD4747"/>
    <w:rsid w:val="00B5624C"/>
    <w:rsid w:val="00B93257"/>
    <w:rsid w:val="00BC30FA"/>
    <w:rsid w:val="00C13283"/>
    <w:rsid w:val="00C32185"/>
    <w:rsid w:val="00C758C0"/>
    <w:rsid w:val="00CA4DD6"/>
    <w:rsid w:val="00CF2A6E"/>
    <w:rsid w:val="00D43180"/>
    <w:rsid w:val="00D65539"/>
    <w:rsid w:val="00D66D6F"/>
    <w:rsid w:val="00D934E9"/>
    <w:rsid w:val="00E2543A"/>
    <w:rsid w:val="00E34037"/>
    <w:rsid w:val="00E45A99"/>
    <w:rsid w:val="00E55D74"/>
    <w:rsid w:val="00E923A3"/>
    <w:rsid w:val="00EA3575"/>
    <w:rsid w:val="00F00B9A"/>
    <w:rsid w:val="00F01047"/>
    <w:rsid w:val="00F035BC"/>
    <w:rsid w:val="00F16A36"/>
    <w:rsid w:val="00F50966"/>
    <w:rsid w:val="00FD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ae529c"/>
    </o:shapedefaults>
    <o:shapelayout v:ext="edit">
      <o:idmap v:ext="edit" data="1"/>
    </o:shapelayout>
  </w:shapeDefaults>
  <w:decimalSymbol w:val="."/>
  <w:listSeparator w:val=","/>
  <w14:docId w14:val="0CCF9F05"/>
  <w14:defaultImageDpi w14:val="32767"/>
  <w15:chartTrackingRefBased/>
  <w15:docId w15:val="{B43710BA-58B3-447D-BBC7-83F0A641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DDB"/>
    <w:pPr>
      <w:spacing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F50966"/>
    <w:pPr>
      <w:keepNext/>
      <w:keepLines/>
      <w:pBdr>
        <w:bottom w:val="single" w:sz="4" w:space="2" w:color="9F2936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6C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34E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0966"/>
    <w:rPr>
      <w:rFonts w:eastAsiaTheme="majorEastAsia" w:cstheme="majorBidi"/>
      <w:b/>
      <w:caps/>
      <w:noProof/>
      <w:color w:val="FFFFFF" w:themeColor="background1"/>
      <w:sz w:val="44"/>
      <w:szCs w:val="4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D934E9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D934E9"/>
    <w:pPr>
      <w:pBdr>
        <w:top w:val="single" w:sz="12" w:space="1" w:color="9F2936" w:themeColor="accent2"/>
      </w:pBdr>
      <w:spacing w:after="200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934E9"/>
    <w:rPr>
      <w:smallCap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52367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53B3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53B3A"/>
  </w:style>
  <w:style w:type="paragraph" w:styleId="Footer">
    <w:name w:val="footer"/>
    <w:basedOn w:val="Normal"/>
    <w:link w:val="FooterChar"/>
    <w:uiPriority w:val="99"/>
    <w:unhideWhenUsed/>
    <w:rsid w:val="00075F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5F30"/>
  </w:style>
  <w:style w:type="table" w:styleId="TableGrid">
    <w:name w:val="Table Grid"/>
    <w:basedOn w:val="TableNormal"/>
    <w:uiPriority w:val="39"/>
    <w:rsid w:val="00075F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E6C69"/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paragraph" w:styleId="TOAHeading">
    <w:name w:val="toa heading"/>
    <w:basedOn w:val="Normal"/>
    <w:next w:val="Normal"/>
    <w:uiPriority w:val="99"/>
    <w:rsid w:val="002E6C69"/>
    <w:pPr>
      <w:keepNext/>
      <w:keepLines/>
      <w:pBdr>
        <w:bottom w:val="single" w:sz="4" w:space="2" w:color="9F2936" w:themeColor="accent2"/>
      </w:pBdr>
      <w:spacing w:before="360" w:after="120" w:line="276" w:lineRule="auto"/>
      <w:jc w:val="center"/>
      <w:outlineLvl w:val="0"/>
    </w:pPr>
    <w:rPr>
      <w:rFonts w:eastAsiaTheme="majorEastAsia" w:cstheme="majorBidi"/>
      <w:b/>
      <w:noProof/>
      <w:color w:val="FFFFFF" w:themeColor="background1"/>
      <w:sz w:val="44"/>
      <w:szCs w:val="40"/>
      <w:lang w:eastAsia="en-US"/>
    </w:rPr>
  </w:style>
  <w:style w:type="paragraph" w:styleId="TOC1">
    <w:name w:val="toc 1"/>
    <w:basedOn w:val="Normal"/>
    <w:next w:val="Normal"/>
    <w:autoRedefine/>
    <w:uiPriority w:val="39"/>
    <w:rsid w:val="002E6C69"/>
    <w:rPr>
      <w:b/>
      <w:color w:val="FFFFFF" w:themeColor="background1"/>
      <w:sz w:val="32"/>
    </w:rPr>
  </w:style>
  <w:style w:type="paragraph" w:styleId="TOC2">
    <w:name w:val="toc 2"/>
    <w:basedOn w:val="Normal"/>
    <w:next w:val="Normal"/>
    <w:autoRedefine/>
    <w:uiPriority w:val="39"/>
    <w:rsid w:val="002E6C69"/>
    <w:pPr>
      <w:spacing w:after="160"/>
    </w:pPr>
    <w:rPr>
      <w:color w:val="FFFFFF" w:themeColor="background1"/>
    </w:rPr>
  </w:style>
  <w:style w:type="paragraph" w:styleId="Quote">
    <w:name w:val="Quote"/>
    <w:basedOn w:val="Normal"/>
    <w:next w:val="Normal"/>
    <w:link w:val="QuoteChar"/>
    <w:uiPriority w:val="29"/>
    <w:qFormat/>
    <w:rsid w:val="00F50966"/>
    <w:pPr>
      <w:ind w:left="864" w:right="516"/>
      <w:jc w:val="center"/>
    </w:pPr>
    <w:rPr>
      <w:rFonts w:asciiTheme="majorHAnsi" w:hAnsiTheme="majorHAnsi"/>
      <w:b/>
      <w:iCs/>
      <w:caps/>
      <w:color w:val="FFFFFF" w:themeColor="background1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F50966"/>
    <w:rPr>
      <w:rFonts w:asciiTheme="majorHAnsi" w:hAnsiTheme="majorHAnsi"/>
      <w:b/>
      <w:iCs/>
      <w:caps/>
      <w:color w:val="FFFFFF" w:themeColor="background1"/>
      <w:sz w:val="36"/>
    </w:rPr>
  </w:style>
  <w:style w:type="character" w:styleId="PlaceholderText">
    <w:name w:val="Placeholder Text"/>
    <w:basedOn w:val="DefaultParagraphFont"/>
    <w:uiPriority w:val="99"/>
    <w:semiHidden/>
    <w:rsid w:val="002E6C69"/>
    <w:rPr>
      <w:color w:val="808080"/>
    </w:rPr>
  </w:style>
  <w:style w:type="paragraph" w:styleId="NoSpacing">
    <w:name w:val="No Spacing"/>
    <w:uiPriority w:val="1"/>
    <w:qFormat/>
    <w:rsid w:val="00953B3A"/>
  </w:style>
  <w:style w:type="paragraph" w:styleId="ListParagraph">
    <w:name w:val="List Paragraph"/>
    <w:basedOn w:val="Normal"/>
    <w:uiPriority w:val="34"/>
    <w:semiHidden/>
    <w:rsid w:val="00710DD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820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207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20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20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0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07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07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61D7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26" Type="http://schemas.openxmlformats.org/officeDocument/2006/relationships/hyperlink" Target="https://www.facebook.com/chickenhutlimeric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uscany.ie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12.svg"/><Relationship Id="rId25" Type="http://schemas.openxmlformats.org/officeDocument/2006/relationships/hyperlink" Target="https://www.milkmarketlimerick.ie/" TargetMode="External"/><Relationship Id="rId2" Type="http://schemas.openxmlformats.org/officeDocument/2006/relationships/customXml" Target="../customXml/item2.xml"/><Relationship Id="rId20" Type="http://schemas.openxmlformats.org/officeDocument/2006/relationships/image" Target="media/image120.sv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jpeg"/><Relationship Id="rId24" Type="http://schemas.openxmlformats.org/officeDocument/2006/relationships/hyperlink" Target="https://www.facebook.com/chickenhutlimerick" TargetMode="External"/><Relationship Id="rId5" Type="http://schemas.openxmlformats.org/officeDocument/2006/relationships/numbering" Target="numbering.xml"/><Relationship Id="rId23" Type="http://schemas.openxmlformats.org/officeDocument/2006/relationships/header" Target="header3.xml"/><Relationship Id="rId28" Type="http://schemas.openxmlformats.org/officeDocument/2006/relationships/header" Target="header4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https://hookandladder.ie/" TargetMode="External"/><Relationship Id="rId27" Type="http://schemas.openxmlformats.org/officeDocument/2006/relationships/hyperlink" Target="https://www.milkmarketlimerick.ie/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9.jpg"/><Relationship Id="rId1" Type="http://schemas.openxmlformats.org/officeDocument/2006/relationships/image" Target="media/image8.jpg"/><Relationship Id="rId4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1.jpg"/><Relationship Id="rId1" Type="http://schemas.openxmlformats.org/officeDocument/2006/relationships/image" Target="media/image10.jpg"/><Relationship Id="rId4" Type="http://schemas.openxmlformats.org/officeDocument/2006/relationships/image" Target="media/image16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3.jpg"/><Relationship Id="rId1" Type="http://schemas.openxmlformats.org/officeDocument/2006/relationships/image" Target="media/image12.jpg"/><Relationship Id="rId4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cha.debrun\AppData\Roaming\Microsoft\Templates\Restaurant%20newsletter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43023927-f72a-40d9-82ec-f3f2d80d180b" xsi:nil="true"/>
    <MigrationWizIdDocumentLibraryPermissions xmlns="43023927-f72a-40d9-82ec-f3f2d80d180b" xsi:nil="true"/>
    <MigrationWizIdSecurityGroups xmlns="43023927-f72a-40d9-82ec-f3f2d80d180b" xsi:nil="true"/>
    <MigrationWizIdPermissions xmlns="43023927-f72a-40d9-82ec-f3f2d80d180b" xsi:nil="true"/>
    <MigrationWizId xmlns="43023927-f72a-40d9-82ec-f3f2d80d180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F37A4E611AA24DB4FAF81430362EDA" ma:contentTypeVersion="19" ma:contentTypeDescription="Create a new document." ma:contentTypeScope="" ma:versionID="2117a7b096363dbe9542e32226f031de">
  <xsd:schema xmlns:xsd="http://www.w3.org/2001/XMLSchema" xmlns:xs="http://www.w3.org/2001/XMLSchema" xmlns:p="http://schemas.microsoft.com/office/2006/metadata/properties" xmlns:ns3="43023927-f72a-40d9-82ec-f3f2d80d180b" xmlns:ns4="bda90d89-8edc-45c0-9231-e7d028992c4b" targetNamespace="http://schemas.microsoft.com/office/2006/metadata/properties" ma:root="true" ma:fieldsID="125098c2bc935b71a7eeae4119da3f68" ns3:_="" ns4:_="">
    <xsd:import namespace="43023927-f72a-40d9-82ec-f3f2d80d180b"/>
    <xsd:import namespace="bda90d89-8edc-45c0-9231-e7d028992c4b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023927-f72a-40d9-82ec-f3f2d80d180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90d89-8edc-45c0-9231-e7d028992c4b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F2704E-92E6-40C0-947F-D3D61954864D}">
  <ds:schemaRefs>
    <ds:schemaRef ds:uri="http://schemas.microsoft.com/office/2006/metadata/properties"/>
    <ds:schemaRef ds:uri="http://schemas.microsoft.com/office/infopath/2007/PartnerControls"/>
    <ds:schemaRef ds:uri="43023927-f72a-40d9-82ec-f3f2d80d180b"/>
  </ds:schemaRefs>
</ds:datastoreItem>
</file>

<file path=customXml/itemProps2.xml><?xml version="1.0" encoding="utf-8"?>
<ds:datastoreItem xmlns:ds="http://schemas.openxmlformats.org/officeDocument/2006/customXml" ds:itemID="{F9CE02DB-585F-4A55-817A-732CB6823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023927-f72a-40d9-82ec-f3f2d80d180b"/>
    <ds:schemaRef ds:uri="bda90d89-8edc-45c0-9231-e7d028992c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CC858C-CFCA-4A0C-8ABB-F79D7482FE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887E82-C185-41D1-AC7F-CBA31D4FE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Restaurant newsletter</Template>
  <TotalTime>0</TotalTime>
  <Pages>5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 Agency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ITDGuest</dc:creator>
  <cp:keywords/>
  <dc:description/>
  <cp:lastModifiedBy>Sorcha.DeBrun</cp:lastModifiedBy>
  <cp:revision>2</cp:revision>
  <dcterms:created xsi:type="dcterms:W3CDTF">2022-07-13T12:00:00Z</dcterms:created>
  <dcterms:modified xsi:type="dcterms:W3CDTF">2022-07-13T12:00:00Z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0x010100A2F37A4E611AA24DB4FAF81430362EDA</vt:lpwstr>
  </property>
</Properties>
</file>